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16307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64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64D3">
              <w:t>800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A64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A64D3" w:rsidRDefault="000A64D3" w:rsidP="000A64D3">
            <w:pPr>
              <w:ind w:left="-108"/>
              <w:jc w:val="both"/>
            </w:pPr>
            <w:proofErr w:type="gramStart"/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 xml:space="preserve">"Об административных </w:t>
            </w:r>
            <w:proofErr w:type="spellStart"/>
            <w:r>
              <w:rPr>
                <w:szCs w:val="28"/>
              </w:rPr>
              <w:t>правона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рушениях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</w:tc>
      </w:tr>
    </w:tbl>
    <w:p w:rsidR="000B3FB2" w:rsidRDefault="000B3FB2"/>
    <w:p w:rsidR="000A64D3" w:rsidRDefault="000A64D3" w:rsidP="000A64D3">
      <w:pPr>
        <w:ind w:firstLine="709"/>
        <w:jc w:val="both"/>
      </w:pPr>
      <w:r>
        <w:t>Законодательное Собрание Приморского края</w:t>
      </w:r>
    </w:p>
    <w:p w:rsidR="000A64D3" w:rsidRDefault="000A64D3" w:rsidP="000A64D3">
      <w:pPr>
        <w:ind w:firstLine="720"/>
        <w:jc w:val="both"/>
      </w:pPr>
    </w:p>
    <w:p w:rsidR="000A64D3" w:rsidRDefault="000A64D3" w:rsidP="000A64D3">
      <w:pPr>
        <w:jc w:val="both"/>
      </w:pPr>
      <w:r>
        <w:t>ПОСТАНОВЛЯЕТ:</w:t>
      </w:r>
    </w:p>
    <w:p w:rsidR="000A64D3" w:rsidRDefault="000A64D3" w:rsidP="000A64D3">
      <w:pPr>
        <w:jc w:val="both"/>
      </w:pPr>
    </w:p>
    <w:p w:rsidR="000A64D3" w:rsidRPr="00D0625E" w:rsidRDefault="000A64D3" w:rsidP="000A64D3">
      <w:pPr>
        <w:ind w:firstLine="709"/>
        <w:jc w:val="both"/>
      </w:pPr>
      <w:r w:rsidRPr="00D0625E">
        <w:t>1.Принять проект закона Приморского края "О внесении изменений в Закон Приморского края</w:t>
      </w:r>
      <w:r>
        <w:t xml:space="preserve"> </w:t>
      </w:r>
      <w:r w:rsidRPr="00D0625E">
        <w:t>"Об административных правонарушениях в Приморском крае" во втором чтении.</w:t>
      </w:r>
    </w:p>
    <w:p w:rsidR="000A64D3" w:rsidRPr="00D0625E" w:rsidRDefault="000A64D3" w:rsidP="000A64D3">
      <w:pPr>
        <w:ind w:firstLine="709"/>
        <w:jc w:val="both"/>
      </w:pPr>
    </w:p>
    <w:p w:rsidR="000A64D3" w:rsidRPr="00D0625E" w:rsidRDefault="000A64D3" w:rsidP="000A64D3">
      <w:pPr>
        <w:ind w:firstLine="709"/>
        <w:jc w:val="both"/>
      </w:pPr>
      <w:r w:rsidRPr="00D0625E">
        <w:t>2.Комитету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A64D3" w:rsidRPr="00D0625E" w:rsidRDefault="000A64D3" w:rsidP="000A64D3">
      <w:pPr>
        <w:ind w:firstLine="709"/>
        <w:jc w:val="both"/>
      </w:pPr>
    </w:p>
    <w:p w:rsidR="000A64D3" w:rsidRDefault="000A64D3" w:rsidP="000A64D3">
      <w:pPr>
        <w:ind w:firstLine="709"/>
        <w:jc w:val="both"/>
      </w:pPr>
      <w:r w:rsidRPr="00D0625E">
        <w:t>3.Настоящее постановление вступает в силу со дня его принятия.</w:t>
      </w:r>
    </w:p>
    <w:p w:rsidR="000A64D3" w:rsidRDefault="000A64D3" w:rsidP="000A64D3">
      <w:pPr>
        <w:jc w:val="both"/>
      </w:pPr>
    </w:p>
    <w:p w:rsidR="000A64D3" w:rsidRDefault="000A64D3" w:rsidP="000A64D3">
      <w:pPr>
        <w:jc w:val="both"/>
      </w:pPr>
    </w:p>
    <w:p w:rsidR="000A64D3" w:rsidRDefault="000A64D3" w:rsidP="000A64D3">
      <w:pPr>
        <w:jc w:val="both"/>
      </w:pPr>
    </w:p>
    <w:p w:rsidR="000A64D3" w:rsidRDefault="000A64D3" w:rsidP="000A64D3">
      <w:r>
        <w:t xml:space="preserve">Председатель </w:t>
      </w:r>
    </w:p>
    <w:p w:rsidR="00931FD6" w:rsidRDefault="000A64D3" w:rsidP="000A64D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4D3" w:rsidRDefault="000A64D3">
      <w:r>
        <w:separator/>
      </w:r>
    </w:p>
  </w:endnote>
  <w:endnote w:type="continuationSeparator" w:id="0">
    <w:p w:rsidR="000A64D3" w:rsidRDefault="000A6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4D3" w:rsidRDefault="000A64D3">
      <w:r>
        <w:separator/>
      </w:r>
    </w:p>
  </w:footnote>
  <w:footnote w:type="continuationSeparator" w:id="0">
    <w:p w:rsidR="000A64D3" w:rsidRDefault="000A6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4D3"/>
    <w:rsid w:val="00057575"/>
    <w:rsid w:val="000A64D3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2018-04-25T02:04:00Z</cp:lastPrinted>
  <dcterms:created xsi:type="dcterms:W3CDTF">2018-04-25T02:03:00Z</dcterms:created>
  <dcterms:modified xsi:type="dcterms:W3CDTF">2018-04-25T02:05:00Z</dcterms:modified>
</cp:coreProperties>
</file>