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86178393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7673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76737">
              <w:rPr>
                <w:szCs w:val="28"/>
              </w:rPr>
              <w:t>793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7673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F76737" w:rsidRDefault="00F76737" w:rsidP="00F76737">
            <w:pPr>
              <w:ind w:left="-108"/>
              <w:jc w:val="both"/>
            </w:pPr>
            <w:r>
              <w:t>О проекте закона П</w:t>
            </w:r>
            <w:r w:rsidRPr="00856DA7">
              <w:t xml:space="preserve">риморского края </w:t>
            </w:r>
            <w:r>
              <w:t xml:space="preserve">"О внесении изменений в Закон Приморского края </w:t>
            </w:r>
            <w:r w:rsidRPr="00C06CCA">
              <w:t>"О порядке подготовки документации по планировке территории, осуществляемой на основании решений органа исполнительной власти Приморского края"</w:t>
            </w:r>
          </w:p>
        </w:tc>
      </w:tr>
    </w:tbl>
    <w:p w:rsidR="000B3FB2" w:rsidRDefault="000B3FB2"/>
    <w:p w:rsidR="00F76737" w:rsidRDefault="00F76737" w:rsidP="00F76737">
      <w:pPr>
        <w:ind w:firstLine="709"/>
      </w:pPr>
      <w:r>
        <w:t xml:space="preserve">Законодательное Собрание Приморского края </w:t>
      </w:r>
    </w:p>
    <w:p w:rsidR="00F76737" w:rsidRDefault="00F76737" w:rsidP="00F76737"/>
    <w:p w:rsidR="00F76737" w:rsidRDefault="00F76737" w:rsidP="00F76737">
      <w:r>
        <w:t>ПОСТАНОВЛЯЕТ:</w:t>
      </w:r>
    </w:p>
    <w:p w:rsidR="00F76737" w:rsidRDefault="00F76737" w:rsidP="00F76737"/>
    <w:p w:rsidR="00F76737" w:rsidRDefault="00F76737" w:rsidP="00F76737">
      <w:pPr>
        <w:ind w:firstLine="709"/>
        <w:jc w:val="both"/>
      </w:pPr>
      <w:r>
        <w:t xml:space="preserve">1.Возвратить проект закона Приморского края "О внесении изменений в Закон Приморского края </w:t>
      </w:r>
      <w:r w:rsidRPr="00C06CCA">
        <w:t>"О порядке подготовки документации по планировке территории, осуществляемой на основании решений органа исполнительной власти Приморского края"</w:t>
      </w:r>
      <w:r>
        <w:t xml:space="preserve"> к процедуре</w:t>
      </w:r>
      <w:r>
        <w:rPr>
          <w:szCs w:val="28"/>
        </w:rPr>
        <w:t xml:space="preserve"> второго чтения.</w:t>
      </w:r>
    </w:p>
    <w:p w:rsidR="00F76737" w:rsidRDefault="00F76737" w:rsidP="00F76737">
      <w:pPr>
        <w:jc w:val="both"/>
      </w:pPr>
    </w:p>
    <w:p w:rsidR="00F76737" w:rsidRDefault="00F76737" w:rsidP="00F76737">
      <w:pPr>
        <w:ind w:firstLine="709"/>
        <w:jc w:val="both"/>
      </w:pPr>
      <w:r>
        <w:t>2.Настоящее постановление вступает в силу со дня его принятия.</w:t>
      </w:r>
    </w:p>
    <w:p w:rsidR="00F76737" w:rsidRDefault="00F76737" w:rsidP="00F76737">
      <w:pPr>
        <w:ind w:firstLine="709"/>
        <w:jc w:val="both"/>
      </w:pPr>
    </w:p>
    <w:p w:rsidR="00F76737" w:rsidRDefault="00F76737" w:rsidP="00F76737">
      <w:pPr>
        <w:ind w:firstLine="709"/>
        <w:jc w:val="both"/>
      </w:pPr>
    </w:p>
    <w:p w:rsidR="00F76737" w:rsidRDefault="00F76737" w:rsidP="00F76737">
      <w:pPr>
        <w:ind w:firstLine="709"/>
        <w:jc w:val="both"/>
      </w:pPr>
    </w:p>
    <w:p w:rsidR="00F76737" w:rsidRDefault="00F76737" w:rsidP="00F76737">
      <w:pPr>
        <w:jc w:val="both"/>
      </w:pPr>
      <w:r>
        <w:t>Председатель</w:t>
      </w:r>
    </w:p>
    <w:p w:rsidR="00F76737" w:rsidRDefault="00F76737" w:rsidP="00F76737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737" w:rsidRDefault="00F76737">
      <w:r>
        <w:separator/>
      </w:r>
    </w:p>
  </w:endnote>
  <w:endnote w:type="continuationSeparator" w:id="0">
    <w:p w:rsidR="00F76737" w:rsidRDefault="00F76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737" w:rsidRDefault="00F76737">
      <w:r>
        <w:separator/>
      </w:r>
    </w:p>
  </w:footnote>
  <w:footnote w:type="continuationSeparator" w:id="0">
    <w:p w:rsidR="00F76737" w:rsidRDefault="00F767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73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7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2018-04-25T06:19:00Z</cp:lastPrinted>
  <dcterms:created xsi:type="dcterms:W3CDTF">2018-04-25T06:19:00Z</dcterms:created>
  <dcterms:modified xsi:type="dcterms:W3CDTF">2018-04-25T06:20:00Z</dcterms:modified>
</cp:coreProperties>
</file>