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6171106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02F4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37A72"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02F4B" w:rsidRPr="00E37A72">
              <w:rPr>
                <w:szCs w:val="28"/>
              </w:rPr>
              <w:t>792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02F4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E02F4B" w:rsidRDefault="00E02F4B" w:rsidP="00E02F4B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разгра-ничении</w:t>
            </w:r>
            <w:proofErr w:type="spellEnd"/>
            <w:proofErr w:type="gramEnd"/>
            <w:r>
              <w:rPr>
                <w:szCs w:val="28"/>
              </w:rPr>
              <w:t xml:space="preserve"> объектов муниципальной собственности между сельскими поселениями Яковлевского </w:t>
            </w:r>
            <w:proofErr w:type="spellStart"/>
            <w:r>
              <w:rPr>
                <w:szCs w:val="28"/>
              </w:rPr>
              <w:t>муни-ципального</w:t>
            </w:r>
            <w:proofErr w:type="spellEnd"/>
            <w:r>
              <w:rPr>
                <w:szCs w:val="28"/>
              </w:rPr>
              <w:t xml:space="preserve"> района и </w:t>
            </w:r>
            <w:proofErr w:type="spellStart"/>
            <w:r>
              <w:rPr>
                <w:szCs w:val="28"/>
              </w:rPr>
              <w:t>Яковлевским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</w:tc>
      </w:tr>
    </w:tbl>
    <w:p w:rsidR="000B3FB2" w:rsidRDefault="000B3FB2"/>
    <w:p w:rsidR="00E02F4B" w:rsidRDefault="00E02F4B" w:rsidP="00E02F4B">
      <w:pPr>
        <w:ind w:firstLine="720"/>
        <w:jc w:val="both"/>
      </w:pPr>
      <w:r>
        <w:t>Законодательное Собрание Приморского края</w:t>
      </w:r>
    </w:p>
    <w:p w:rsidR="00E02F4B" w:rsidRDefault="00E02F4B" w:rsidP="00E02F4B">
      <w:pPr>
        <w:ind w:firstLine="720"/>
        <w:jc w:val="both"/>
      </w:pPr>
    </w:p>
    <w:p w:rsidR="00E02F4B" w:rsidRDefault="00E02F4B" w:rsidP="00E02F4B">
      <w:pPr>
        <w:jc w:val="both"/>
      </w:pPr>
      <w:r>
        <w:t>ПОСТАНОВЛЯЕТ:</w:t>
      </w:r>
    </w:p>
    <w:p w:rsidR="00E02F4B" w:rsidRDefault="00E02F4B" w:rsidP="00E02F4B"/>
    <w:p w:rsidR="00E02F4B" w:rsidRDefault="00E02F4B" w:rsidP="00E02F4B">
      <w:pPr>
        <w:ind w:firstLine="720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Яковлевского муниципального района и </w:t>
      </w:r>
      <w:proofErr w:type="spellStart"/>
      <w:r>
        <w:rPr>
          <w:szCs w:val="28"/>
        </w:rPr>
        <w:t>Яковлевским</w:t>
      </w:r>
      <w:proofErr w:type="spellEnd"/>
      <w:r>
        <w:rPr>
          <w:szCs w:val="28"/>
        </w:rPr>
        <w:t xml:space="preserve"> муниципальным районом".</w:t>
      </w:r>
    </w:p>
    <w:p w:rsidR="00E02F4B" w:rsidRDefault="00E02F4B" w:rsidP="00E02F4B">
      <w:pPr>
        <w:ind w:firstLine="720"/>
        <w:jc w:val="both"/>
      </w:pPr>
    </w:p>
    <w:p w:rsidR="00E02F4B" w:rsidRDefault="00E02F4B" w:rsidP="00E02F4B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02F4B" w:rsidRDefault="00E02F4B" w:rsidP="00E02F4B">
      <w:pPr>
        <w:ind w:firstLine="720"/>
        <w:jc w:val="both"/>
      </w:pPr>
    </w:p>
    <w:p w:rsidR="00E02F4B" w:rsidRDefault="00E02F4B" w:rsidP="00E02F4B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E02F4B" w:rsidRDefault="00E02F4B" w:rsidP="00E02F4B">
      <w:pPr>
        <w:ind w:firstLine="720"/>
        <w:jc w:val="both"/>
      </w:pPr>
    </w:p>
    <w:p w:rsidR="00E02F4B" w:rsidRDefault="00E02F4B" w:rsidP="00E02F4B">
      <w:pPr>
        <w:ind w:firstLine="720"/>
        <w:jc w:val="both"/>
      </w:pPr>
    </w:p>
    <w:p w:rsidR="00E02F4B" w:rsidRDefault="00E02F4B" w:rsidP="00E02F4B">
      <w:pPr>
        <w:ind w:firstLine="720"/>
        <w:jc w:val="both"/>
      </w:pPr>
    </w:p>
    <w:p w:rsidR="00E02F4B" w:rsidRDefault="00E02F4B" w:rsidP="00E02F4B">
      <w:pPr>
        <w:jc w:val="both"/>
      </w:pPr>
      <w:r>
        <w:t>Председатель</w:t>
      </w:r>
    </w:p>
    <w:p w:rsidR="00E02F4B" w:rsidRDefault="00E02F4B" w:rsidP="00E02F4B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F4B" w:rsidRDefault="00E02F4B">
      <w:r>
        <w:separator/>
      </w:r>
    </w:p>
  </w:endnote>
  <w:endnote w:type="continuationSeparator" w:id="0">
    <w:p w:rsidR="00E02F4B" w:rsidRDefault="00E02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F4B" w:rsidRDefault="00E02F4B">
      <w:r>
        <w:separator/>
      </w:r>
    </w:p>
  </w:footnote>
  <w:footnote w:type="continuationSeparator" w:id="0">
    <w:p w:rsidR="00E02F4B" w:rsidRDefault="00E02F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F4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2F4B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2018-04-25T04:16:00Z</cp:lastPrinted>
  <dcterms:created xsi:type="dcterms:W3CDTF">2018-04-25T04:16:00Z</dcterms:created>
  <dcterms:modified xsi:type="dcterms:W3CDTF">2018-04-25T04:16:00Z</dcterms:modified>
</cp:coreProperties>
</file>