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617322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74C7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74C74">
              <w:rPr>
                <w:szCs w:val="28"/>
              </w:rPr>
              <w:t>836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74C7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74C74" w:rsidRDefault="00B74C74" w:rsidP="00B74C74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</w:tr>
    </w:tbl>
    <w:p w:rsidR="000B3FB2" w:rsidRDefault="000B3FB2"/>
    <w:p w:rsidR="00B74C74" w:rsidRDefault="00B74C74" w:rsidP="00B74C74">
      <w:pPr>
        <w:ind w:firstLine="709"/>
      </w:pPr>
      <w:r>
        <w:t>Законодательное Собрание Приморского края</w:t>
      </w:r>
    </w:p>
    <w:p w:rsidR="00B74C74" w:rsidRDefault="00B74C74" w:rsidP="00B74C74"/>
    <w:p w:rsidR="00B74C74" w:rsidRDefault="00B74C74" w:rsidP="00B74C74">
      <w:r>
        <w:t>ПОСТАНОВЛЯЕТ:</w:t>
      </w:r>
    </w:p>
    <w:p w:rsidR="00B74C74" w:rsidRDefault="00B74C74" w:rsidP="00B74C74"/>
    <w:p w:rsidR="00B74C74" w:rsidRDefault="00B74C74" w:rsidP="00B74C74">
      <w:pPr>
        <w:ind w:firstLine="709"/>
        <w:jc w:val="both"/>
      </w:pPr>
      <w:r>
        <w:t>1.Принять Закон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животных".</w:t>
      </w:r>
    </w:p>
    <w:p w:rsidR="00B74C74" w:rsidRDefault="00B74C74" w:rsidP="00B74C74">
      <w:pPr>
        <w:ind w:firstLine="709"/>
        <w:jc w:val="both"/>
      </w:pPr>
    </w:p>
    <w:p w:rsidR="00B74C74" w:rsidRDefault="00B74C74" w:rsidP="00B74C74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74C74" w:rsidRDefault="00B74C74" w:rsidP="00B74C74">
      <w:pPr>
        <w:ind w:firstLine="709"/>
        <w:jc w:val="both"/>
      </w:pPr>
    </w:p>
    <w:p w:rsidR="00B74C74" w:rsidRDefault="00B74C74" w:rsidP="00B74C7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74C74" w:rsidRDefault="00B74C74" w:rsidP="00B74C74">
      <w:pPr>
        <w:ind w:firstLine="709"/>
        <w:jc w:val="both"/>
      </w:pPr>
    </w:p>
    <w:p w:rsidR="00B74C74" w:rsidRDefault="00B74C74" w:rsidP="00B74C74"/>
    <w:p w:rsidR="00B74C74" w:rsidRDefault="00B74C74" w:rsidP="00B74C74"/>
    <w:p w:rsidR="00B74C74" w:rsidRDefault="00B74C74" w:rsidP="00B74C74">
      <w:r>
        <w:t>Председатель</w:t>
      </w:r>
    </w:p>
    <w:p w:rsidR="00931FD6" w:rsidRDefault="00B74C74" w:rsidP="009C06BA">
      <w:r>
        <w:t>Законодательного Собрания                                                                  А.И. Ролик</w:t>
      </w:r>
      <w:bookmarkStart w:id="0" w:name="_GoBack"/>
      <w:bookmarkEnd w:id="0"/>
      <w:r w:rsidR="00AE5EE6">
        <w:t xml:space="preserve">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C74" w:rsidRDefault="00B74C74">
      <w:r>
        <w:separator/>
      </w:r>
    </w:p>
  </w:endnote>
  <w:endnote w:type="continuationSeparator" w:id="0">
    <w:p w:rsidR="00B74C74" w:rsidRDefault="00B74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C74" w:rsidRDefault="00B74C74">
      <w:r>
        <w:separator/>
      </w:r>
    </w:p>
  </w:footnote>
  <w:footnote w:type="continuationSeparator" w:id="0">
    <w:p w:rsidR="00B74C74" w:rsidRDefault="00B74C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C7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74C74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2018-04-25T04:51:00Z</cp:lastPrinted>
  <dcterms:created xsi:type="dcterms:W3CDTF">2018-04-25T04:50:00Z</dcterms:created>
  <dcterms:modified xsi:type="dcterms:W3CDTF">2018-04-25T04:51:00Z</dcterms:modified>
</cp:coreProperties>
</file>