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42C2D" w:rsidRPr="00D215C3" w:rsidTr="004D444C">
        <w:trPr>
          <w:cantSplit/>
          <w:trHeight w:hRule="exact" w:val="1237"/>
        </w:trPr>
        <w:tc>
          <w:tcPr>
            <w:tcW w:w="9570" w:type="dxa"/>
          </w:tcPr>
          <w:p w:rsidR="00B42C2D" w:rsidRPr="00B17BD3" w:rsidRDefault="00167FD7" w:rsidP="00330561">
            <w:pPr>
              <w:pStyle w:val="1"/>
              <w:jc w:val="center"/>
              <w:rPr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4476750</wp:posOffset>
                      </wp:positionH>
                      <wp:positionV relativeFrom="page">
                        <wp:posOffset>552450</wp:posOffset>
                      </wp:positionV>
                      <wp:extent cx="2560320" cy="5905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DA7D9D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3A095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84073E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42C2D" w:rsidRPr="0084073E" w:rsidRDefault="00B42C2D" w:rsidP="00C22A2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 xml:space="preserve">по региональной политике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 w:rsidR="004D444C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B42C2D" w:rsidRPr="00C22A24" w:rsidRDefault="00B42C2D" w:rsidP="00C22A24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4073E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5pt;margin-top:43.5pt;width:201.6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" o:allowincell="f" stroked="f">
                      <v:textbox inset="0,0,0,0">
                        <w:txbxContent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DA7D9D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3A095F">
                              <w:rPr>
                                <w:sz w:val="20"/>
                              </w:rPr>
                              <w:t xml:space="preserve"> </w:t>
                            </w:r>
                            <w:r w:rsidRPr="0084073E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42C2D" w:rsidRPr="0084073E" w:rsidRDefault="00B42C2D" w:rsidP="00C22A24">
                            <w:pPr>
                              <w:rPr>
                                <w:sz w:val="20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 xml:space="preserve">по региональной политике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 w:rsidR="004D444C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B42C2D" w:rsidRPr="00C22A24" w:rsidRDefault="00B42C2D" w:rsidP="00C22A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4073E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B42C2D" w:rsidRDefault="00B42C2D" w:rsidP="00330561"/>
          <w:p w:rsidR="00B42C2D" w:rsidRPr="00D215C3" w:rsidRDefault="00B42C2D" w:rsidP="00330561"/>
        </w:tc>
      </w:tr>
      <w:tr w:rsidR="00B42C2D" w:rsidTr="004D444C">
        <w:trPr>
          <w:trHeight w:val="702"/>
        </w:trPr>
        <w:tc>
          <w:tcPr>
            <w:tcW w:w="9570" w:type="dxa"/>
          </w:tcPr>
          <w:p w:rsidR="00B42C2D" w:rsidRPr="00B17BD3" w:rsidRDefault="00B42C2D" w:rsidP="00330561">
            <w:pPr>
              <w:pStyle w:val="1"/>
              <w:jc w:val="center"/>
              <w:rPr>
                <w:spacing w:val="84"/>
                <w:sz w:val="32"/>
                <w:lang w:eastAsia="ru-RU"/>
              </w:rPr>
            </w:pPr>
            <w:r w:rsidRPr="00B17BD3">
              <w:rPr>
                <w:spacing w:val="84"/>
                <w:sz w:val="32"/>
                <w:lang w:eastAsia="ru-RU"/>
              </w:rPr>
              <w:t>ЗАКОН ПРИМОРСКОГО КРАЯ</w:t>
            </w:r>
          </w:p>
        </w:tc>
      </w:tr>
    </w:tbl>
    <w:p w:rsidR="003A095F" w:rsidRPr="003A095F" w:rsidRDefault="003A095F" w:rsidP="003A095F">
      <w:pPr>
        <w:jc w:val="center"/>
        <w:rPr>
          <w:b/>
          <w:bCs/>
        </w:rPr>
      </w:pPr>
      <w:r w:rsidRPr="003A095F">
        <w:rPr>
          <w:b/>
        </w:rPr>
        <w:t xml:space="preserve">О ВНЕСЕНИИ ИЗМЕНЕНИЙ В </w:t>
      </w:r>
      <w:r w:rsidRPr="003A095F">
        <w:rPr>
          <w:b/>
          <w:bCs/>
        </w:rPr>
        <w:t xml:space="preserve">ЗАКОН </w:t>
      </w:r>
    </w:p>
    <w:p w:rsidR="003A095F" w:rsidRPr="003A095F" w:rsidRDefault="003A095F" w:rsidP="003A095F">
      <w:pPr>
        <w:jc w:val="center"/>
        <w:rPr>
          <w:b/>
        </w:rPr>
      </w:pPr>
      <w:r w:rsidRPr="003A095F">
        <w:rPr>
          <w:b/>
          <w:bCs/>
        </w:rPr>
        <w:t xml:space="preserve">ПРИМОРСКОГО КРАЯ </w:t>
      </w:r>
      <w:r w:rsidRPr="003A095F">
        <w:rPr>
          <w:b/>
        </w:rPr>
        <w:t xml:space="preserve">"О ПУБЛИЧНЫХ МЕРОПРИЯТИЯХ </w:t>
      </w:r>
    </w:p>
    <w:p w:rsidR="003A095F" w:rsidRPr="003A095F" w:rsidRDefault="003A095F" w:rsidP="003A095F">
      <w:pPr>
        <w:jc w:val="center"/>
        <w:rPr>
          <w:b/>
          <w:szCs w:val="28"/>
        </w:rPr>
      </w:pPr>
      <w:r w:rsidRPr="003A095F">
        <w:rPr>
          <w:b/>
        </w:rPr>
        <w:t>В ПРИМОРСКОМ КРАЕ"</w:t>
      </w:r>
    </w:p>
    <w:p w:rsidR="003A095F" w:rsidRPr="004D444C" w:rsidRDefault="003A095F" w:rsidP="003A095F">
      <w:pPr>
        <w:ind w:firstLine="709"/>
        <w:rPr>
          <w:szCs w:val="26"/>
        </w:rPr>
      </w:pPr>
    </w:p>
    <w:p w:rsidR="003A095F" w:rsidRDefault="003A095F" w:rsidP="00490433">
      <w:pPr>
        <w:tabs>
          <w:tab w:val="left" w:pos="7371"/>
        </w:tabs>
        <w:ind w:firstLine="709"/>
        <w:jc w:val="both"/>
      </w:pPr>
      <w:proofErr w:type="gramStart"/>
      <w:r w:rsidRPr="003A095F">
        <w:t>Принят</w:t>
      </w:r>
      <w:proofErr w:type="gramEnd"/>
      <w:r w:rsidRPr="003A095F">
        <w:t xml:space="preserve"> Законодательным Собранием Приморского края </w:t>
      </w:r>
      <w:r w:rsidR="00DA7D9D">
        <w:t>28 февраля 2018 года в первом чтении</w:t>
      </w:r>
    </w:p>
    <w:p w:rsidR="00DA7D9D" w:rsidRDefault="00DA7D9D" w:rsidP="00490433">
      <w:pPr>
        <w:tabs>
          <w:tab w:val="left" w:pos="7371"/>
        </w:tabs>
        <w:ind w:firstLine="709"/>
        <w:jc w:val="both"/>
      </w:pPr>
      <w:r w:rsidRPr="003A095F">
        <w:t>Принят Законодательным Собранием Приморского края</w:t>
      </w:r>
      <w:bookmarkStart w:id="0" w:name="_GoBack"/>
      <w:bookmarkEnd w:id="0"/>
    </w:p>
    <w:p w:rsidR="00DA7D9D" w:rsidRDefault="00DA7D9D" w:rsidP="00490433">
      <w:pPr>
        <w:tabs>
          <w:tab w:val="left" w:pos="7371"/>
        </w:tabs>
        <w:ind w:firstLine="709"/>
        <w:jc w:val="both"/>
      </w:pPr>
    </w:p>
    <w:p w:rsidR="005130E6" w:rsidRDefault="005130E6" w:rsidP="005130E6">
      <w:pPr>
        <w:tabs>
          <w:tab w:val="left" w:pos="7371"/>
        </w:tabs>
        <w:ind w:firstLine="709"/>
        <w:jc w:val="both"/>
      </w:pPr>
      <w:r>
        <w:rPr>
          <w:bCs/>
        </w:rPr>
        <w:t>СТАТЬЯ 1.</w:t>
      </w:r>
    </w:p>
    <w:p w:rsidR="005130E6" w:rsidRDefault="005130E6" w:rsidP="005130E6">
      <w:pPr>
        <w:tabs>
          <w:tab w:val="left" w:pos="7371"/>
        </w:tabs>
        <w:ind w:firstLine="709"/>
        <w:jc w:val="both"/>
        <w:rPr>
          <w:szCs w:val="28"/>
        </w:rPr>
      </w:pPr>
      <w:r>
        <w:t xml:space="preserve">Внести в Закон Приморского края от 25 февраля 2011 года </w:t>
      </w:r>
      <w:r>
        <w:br/>
        <w:t>№ 742-КЗ "</w:t>
      </w:r>
      <w:r>
        <w:rPr>
          <w:szCs w:val="28"/>
          <w:lang w:eastAsia="en-US"/>
        </w:rPr>
        <w:t>О публичных мероприятиях в Приморском крае</w:t>
      </w:r>
      <w:r>
        <w:t xml:space="preserve">" (Ведомости Законодательного Собрания Приморского края, 2011, № 179, стр. 2; 2012, </w:t>
      </w:r>
      <w:r>
        <w:br/>
        <w:t>№ 35, стр. 162; 2013, № 62, стр. 6; 2016, № 160, стр. 7; 2017, № 38, стр. 22</w:t>
      </w:r>
      <w:r>
        <w:rPr>
          <w:szCs w:val="28"/>
        </w:rPr>
        <w:t>) следующие изменения: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1)в пункте 1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2 слова "и медицинских учреждений" заменить словами ", медицинских, физкультурно-спортивных организаций";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2)в статье 3: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9 признать утратившей силу;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частями 10 и 11 следующего содержания: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r>
        <w:rPr>
          <w:szCs w:val="28"/>
        </w:rPr>
        <w:t>"10.В случае, если в качестве организатора публичного мероприятия выступает гражданин Российской Федерации, уведомление о проведении публичного мероприятия подается при предъявлении документа, удостоверяющего его личность или личность его представителя, а также доверенности, оформленной в соответствии с законодательством Российской Федерации (при обращении представителя организатора).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11.В случае, если в качестве организатора публичного мероприятия выступает некоммерческая организация, в том числе общественное, религиозное отделение и иное структурное подразделение,</w:t>
      </w:r>
      <w:r>
        <w:t xml:space="preserve"> </w:t>
      </w:r>
      <w:r>
        <w:rPr>
          <w:szCs w:val="28"/>
        </w:rPr>
        <w:t>взявшее на себя обязательство по организации и проведению публичного мероприятия, уведомление о проведении публичного мероприятия подается представителем соответствующего объединения, его регионального отделения и иного структурного подразделения, взявшего на себя обязательство по организации и проведению публичного мероприятия, при предъявлении</w:t>
      </w:r>
      <w:proofErr w:type="gramEnd"/>
      <w:r>
        <w:rPr>
          <w:szCs w:val="28"/>
        </w:rPr>
        <w:t xml:space="preserve"> документа, удостоверяющего личность представителя, и документа, подтверждающего его полномочия</w:t>
      </w:r>
      <w:proofErr w:type="gramStart"/>
      <w:r>
        <w:rPr>
          <w:szCs w:val="28"/>
        </w:rPr>
        <w:t>.";</w:t>
      </w:r>
      <w:proofErr w:type="gramEnd"/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  <w:rPr>
          <w:szCs w:val="28"/>
        </w:rPr>
      </w:pPr>
    </w:p>
    <w:p w:rsidR="005130E6" w:rsidRDefault="005130E6" w:rsidP="005130E6">
      <w:pPr>
        <w:tabs>
          <w:tab w:val="left" w:pos="7371"/>
        </w:tabs>
        <w:ind w:firstLine="709"/>
        <w:jc w:val="both"/>
        <w:rPr>
          <w:i/>
          <w:szCs w:val="28"/>
        </w:rPr>
      </w:pPr>
      <w:r>
        <w:rPr>
          <w:szCs w:val="28"/>
        </w:rPr>
        <w:lastRenderedPageBreak/>
        <w:t>3)дополнить статьей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 </w:t>
      </w:r>
    </w:p>
    <w:p w:rsidR="005130E6" w:rsidRDefault="005130E6" w:rsidP="005130E6">
      <w:pPr>
        <w:tabs>
          <w:tab w:val="left" w:pos="2268"/>
          <w:tab w:val="left" w:pos="7371"/>
        </w:tabs>
        <w:ind w:firstLine="709"/>
        <w:rPr>
          <w:szCs w:val="28"/>
        </w:rPr>
      </w:pPr>
      <w:r>
        <w:rPr>
          <w:szCs w:val="28"/>
        </w:rPr>
        <w:t>"СТАТЬЯ 3</w:t>
      </w:r>
      <w:r>
        <w:rPr>
          <w:szCs w:val="28"/>
          <w:vertAlign w:val="superscript"/>
        </w:rPr>
        <w:t>1</w:t>
      </w:r>
      <w:r>
        <w:rPr>
          <w:szCs w:val="28"/>
        </w:rPr>
        <w:t>. ПОРЯДОК ПРОВЕДЕНИЯ ПУБЛИЧНОГО</w:t>
      </w:r>
    </w:p>
    <w:p w:rsidR="005130E6" w:rsidRDefault="005130E6" w:rsidP="005130E6">
      <w:pPr>
        <w:ind w:firstLine="709"/>
        <w:rPr>
          <w:szCs w:val="28"/>
        </w:rPr>
      </w:pPr>
      <w:r>
        <w:rPr>
          <w:szCs w:val="28"/>
        </w:rPr>
        <w:tab/>
        <w:t xml:space="preserve">             МЕРОПРИЯТИЯ НА ОБЪЕКТАХ </w:t>
      </w:r>
      <w:proofErr w:type="gramStart"/>
      <w:r>
        <w:rPr>
          <w:szCs w:val="28"/>
        </w:rPr>
        <w:t>ТРАНСПОРТНОЙ</w:t>
      </w:r>
      <w:proofErr w:type="gramEnd"/>
    </w:p>
    <w:p w:rsidR="005130E6" w:rsidRDefault="005130E6" w:rsidP="005130E6">
      <w:pPr>
        <w:ind w:left="2127"/>
        <w:rPr>
          <w:szCs w:val="28"/>
        </w:rPr>
      </w:pPr>
      <w:r>
        <w:rPr>
          <w:szCs w:val="28"/>
        </w:rPr>
        <w:t xml:space="preserve">   ИНФРАСТРУКТУРЫ, </w:t>
      </w:r>
      <w:proofErr w:type="gramStart"/>
      <w:r>
        <w:rPr>
          <w:szCs w:val="28"/>
        </w:rPr>
        <w:t>ИСПОЛЬЗУЕМЫХ</w:t>
      </w:r>
      <w:proofErr w:type="gramEnd"/>
      <w:r>
        <w:rPr>
          <w:szCs w:val="28"/>
        </w:rPr>
        <w:t xml:space="preserve"> ДЛЯ</w:t>
      </w:r>
    </w:p>
    <w:p w:rsidR="005130E6" w:rsidRDefault="005130E6" w:rsidP="005130E6">
      <w:pPr>
        <w:ind w:left="2127"/>
        <w:rPr>
          <w:szCs w:val="28"/>
        </w:rPr>
      </w:pPr>
      <w:r>
        <w:rPr>
          <w:szCs w:val="28"/>
        </w:rPr>
        <w:t xml:space="preserve">   ТРАНСПОРТА ОБЩЕГО ПОЛЬЗОВАНИЯ И </w:t>
      </w:r>
    </w:p>
    <w:p w:rsidR="005130E6" w:rsidRDefault="005130E6" w:rsidP="005130E6">
      <w:pPr>
        <w:ind w:left="2127"/>
        <w:rPr>
          <w:szCs w:val="28"/>
        </w:rPr>
      </w:pPr>
      <w:r>
        <w:rPr>
          <w:szCs w:val="28"/>
        </w:rPr>
        <w:t xml:space="preserve">   НЕ </w:t>
      </w:r>
      <w:proofErr w:type="gramStart"/>
      <w:r>
        <w:rPr>
          <w:szCs w:val="28"/>
        </w:rPr>
        <w:t>ОТНОСЯЩИХСЯ</w:t>
      </w:r>
      <w:proofErr w:type="gramEnd"/>
      <w:r>
        <w:rPr>
          <w:szCs w:val="28"/>
        </w:rPr>
        <w:t xml:space="preserve"> К МЕСТАМ, В</w:t>
      </w:r>
    </w:p>
    <w:p w:rsidR="005130E6" w:rsidRDefault="005130E6" w:rsidP="005130E6">
      <w:pPr>
        <w:ind w:left="2127"/>
        <w:rPr>
          <w:szCs w:val="28"/>
        </w:rPr>
      </w:pPr>
      <w:r>
        <w:rPr>
          <w:szCs w:val="28"/>
        </w:rPr>
        <w:t xml:space="preserve">   </w:t>
      </w:r>
      <w:proofErr w:type="gramStart"/>
      <w:r>
        <w:rPr>
          <w:szCs w:val="28"/>
        </w:rPr>
        <w:t>КОТОРЫХ</w:t>
      </w:r>
      <w:proofErr w:type="gramEnd"/>
      <w:r>
        <w:rPr>
          <w:szCs w:val="28"/>
        </w:rPr>
        <w:t xml:space="preserve"> ПРОВЕДЕНИЕ ПУБЛИЧНОГО</w:t>
      </w:r>
    </w:p>
    <w:p w:rsidR="005130E6" w:rsidRDefault="005130E6" w:rsidP="005130E6">
      <w:pPr>
        <w:ind w:left="2127"/>
        <w:rPr>
          <w:szCs w:val="28"/>
        </w:rPr>
      </w:pPr>
      <w:r>
        <w:rPr>
          <w:szCs w:val="28"/>
        </w:rPr>
        <w:t xml:space="preserve">   МЕРОПРИЯТИЯ ЗАПРЕЩЕНО</w:t>
      </w:r>
    </w:p>
    <w:p w:rsidR="005130E6" w:rsidRDefault="005130E6" w:rsidP="005130E6">
      <w:pPr>
        <w:ind w:left="2127"/>
        <w:rPr>
          <w:szCs w:val="28"/>
        </w:rPr>
      </w:pPr>
    </w:p>
    <w:p w:rsidR="005130E6" w:rsidRP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1.Публичные мероприятия на объектах транспортной инфраструктуры, используемых для транспорта общего пользования и не относящихся к местам, в которых проведение публичного мероприятия запрещено в соответствии с </w:t>
      </w:r>
      <w:hyperlink r:id="rId8" w:history="1">
        <w:r w:rsidRPr="005130E6">
          <w:rPr>
            <w:rStyle w:val="a9"/>
            <w:color w:val="auto"/>
            <w:szCs w:val="28"/>
            <w:u w:val="none"/>
          </w:rPr>
          <w:t>частью 2 статьи 8</w:t>
        </w:r>
      </w:hyperlink>
      <w:r w:rsidRPr="005130E6">
        <w:rPr>
          <w:szCs w:val="28"/>
        </w:rPr>
        <w:t xml:space="preserve"> Федерального закона "О собраниях, митингах, демонстрациях, шествиях и пикетированиях" (далее - публичные мероприятия на объектах транспортной инфраструктуры), проводятся в соответствии с федеральным законодательством, настоящим Законом и с учетом требований по обеспечению</w:t>
      </w:r>
      <w:proofErr w:type="gramEnd"/>
      <w:r w:rsidRPr="005130E6">
        <w:rPr>
          <w:szCs w:val="28"/>
        </w:rPr>
        <w:t xml:space="preserve"> транспортной безопасности и безопасности дорожного движения, </w:t>
      </w:r>
      <w:proofErr w:type="gramStart"/>
      <w:r w:rsidRPr="005130E6">
        <w:rPr>
          <w:szCs w:val="28"/>
        </w:rPr>
        <w:t>предусмотренных</w:t>
      </w:r>
      <w:proofErr w:type="gramEnd"/>
      <w:r w:rsidRPr="005130E6">
        <w:rPr>
          <w:szCs w:val="28"/>
        </w:rPr>
        <w:t xml:space="preserve"> федеральными законами и иными нормативными правовыми актами.</w:t>
      </w:r>
    </w:p>
    <w:p w:rsidR="005130E6" w:rsidRP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130E6">
        <w:rPr>
          <w:szCs w:val="28"/>
        </w:rPr>
        <w:t>2.Проведение публичного мероприятия на объектах транспортной инфраструктуры не должно нарушать условий беспрепятственного пользования общественным транспортом, беспрепятственный доступ граждан к объектам транспортной инфраструктуры, создавать помехи передвижению транспортных средств, реальную угрозу имуществу физических и юридических лиц.</w:t>
      </w:r>
    </w:p>
    <w:p w:rsidR="005130E6" w:rsidRP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130E6">
        <w:rPr>
          <w:szCs w:val="28"/>
        </w:rPr>
        <w:t xml:space="preserve">3.Уведомление о проведении публичного мероприятия на объектах транспортной инфраструктуры подается в порядке, установленном </w:t>
      </w:r>
      <w:hyperlink r:id="rId9" w:history="1">
        <w:r w:rsidRPr="005130E6">
          <w:rPr>
            <w:rStyle w:val="a9"/>
            <w:color w:val="auto"/>
            <w:szCs w:val="28"/>
            <w:u w:val="none"/>
          </w:rPr>
          <w:t>статьей 3</w:t>
        </w:r>
      </w:hyperlink>
      <w:r w:rsidRPr="005130E6">
        <w:rPr>
          <w:szCs w:val="28"/>
        </w:rPr>
        <w:t xml:space="preserve"> настоящего Закона.</w:t>
      </w:r>
    </w:p>
    <w:p w:rsid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4.Транспортные средства, используемые при проведении публичного мероприятия на объектах транспортной инфраструктуры, а также порядок их эксплуатации должны соответствовать требованиям, установленным нормативными правовыми актами в сфере безопасности дорожного движения, а также требованиям, установленным статьей 5 настоящего Закона.</w:t>
      </w:r>
      <w:proofErr w:type="gramEnd"/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</w:pPr>
      <w:r>
        <w:rPr>
          <w:szCs w:val="28"/>
        </w:rPr>
        <w:t>5.Орган исполнительной власти Приморского края</w:t>
      </w:r>
      <w:r>
        <w:t xml:space="preserve"> направляет организатору публичного мероприятия</w:t>
      </w:r>
      <w:r>
        <w:rPr>
          <w:szCs w:val="28"/>
        </w:rPr>
        <w:t xml:space="preserve"> на объектах транспортной инфраструктуры</w:t>
      </w:r>
      <w:r>
        <w:t xml:space="preserve"> обоснованное предложение об изменении места и (или) времени проведения публичного мероприятия в случае: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</w:pPr>
      <w:r>
        <w:t>если место проведения публичного мероприятия</w:t>
      </w:r>
      <w:r>
        <w:rPr>
          <w:szCs w:val="28"/>
        </w:rPr>
        <w:t xml:space="preserve"> на объектах транспортной инфраструктуры</w:t>
      </w:r>
      <w:r>
        <w:t xml:space="preserve"> находится в аварийном состоянии и (или) на нем проводятся ремонтные или консервационные работы и проведение публичного мероприятия на его территории создает угрозу здоровью и безопасности участников публичного мероприятия;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</w:pPr>
      <w:r>
        <w:t xml:space="preserve">если проведение публичного мероприятия </w:t>
      </w:r>
      <w:r>
        <w:rPr>
          <w:szCs w:val="28"/>
        </w:rPr>
        <w:t xml:space="preserve">на объектах транспортной </w:t>
      </w:r>
      <w:r>
        <w:rPr>
          <w:szCs w:val="28"/>
        </w:rPr>
        <w:lastRenderedPageBreak/>
        <w:t>инфраструктуры</w:t>
      </w:r>
      <w:r>
        <w:t xml:space="preserve"> нарушает требования по обеспечению транспортной безопасности и безопасности дорожного движения, предусмотренные федеральными законами и иными нормативными правовыми актами;</w:t>
      </w:r>
    </w:p>
    <w:p w:rsidR="005130E6" w:rsidRDefault="005130E6" w:rsidP="005130E6">
      <w:pPr>
        <w:widowControl w:val="0"/>
        <w:tabs>
          <w:tab w:val="left" w:pos="7371"/>
        </w:tabs>
        <w:ind w:firstLine="709"/>
        <w:jc w:val="both"/>
      </w:pPr>
      <w:r>
        <w:t xml:space="preserve">если проведение публичного мероприятия </w:t>
      </w:r>
      <w:r>
        <w:rPr>
          <w:szCs w:val="28"/>
        </w:rPr>
        <w:t>на объектах транспортной инфраструктуры</w:t>
      </w:r>
      <w:r>
        <w:t xml:space="preserve"> создает препятствие (ограничение) для доступа граждан на территорию объектов транспортной инфраструктуры;</w:t>
      </w:r>
    </w:p>
    <w:p w:rsid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если на момент поступления уведомления о </w:t>
      </w:r>
      <w:r>
        <w:rPr>
          <w:szCs w:val="28"/>
        </w:rPr>
        <w:t>проведении публичного мероприятия на объектах транспортной инфраструктуры в месте и во время, указанных в уведомлении,</w:t>
      </w:r>
      <w:r>
        <w:t xml:space="preserve"> ранее запланировано культурно-массовое мероприятие, проводимое по решению органов государственной власти Приморского края или органов местного самоуправления, или иное публичное мероприятие, о проведении которого организатором представлено уведомление.</w:t>
      </w:r>
    </w:p>
    <w:p w:rsidR="005130E6" w:rsidRDefault="005130E6" w:rsidP="005130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Предложения об изменении места и (или) времени проведения публичного мероприятия в случаях, предусмотренных настоящей частью, направляются органом исполнительной власти Приморского края организатору публичного мероприятия на объектах транспортной инфраструктуры с учетом информации, запрошенной в территориальном органе </w:t>
      </w:r>
      <w:r>
        <w:rPr>
          <w:szCs w:val="28"/>
        </w:rPr>
        <w:t xml:space="preserve">Министерства внутренних дел Российской Федерации, соответствующих </w:t>
      </w:r>
      <w:r>
        <w:t xml:space="preserve">органах исполнительной власти Приморского края, органах местного самоуправления. </w:t>
      </w:r>
    </w:p>
    <w:p w:rsid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6.Если в уведомлении о проведении публичного мероприятия на объектах транспортной инфраструктуры местом его проведения указывается проезжая часть объекта транспортной инфраструктуры, к которому непосредственно прилегает иная территория (тротуар, сквер, другая территория), орган исполнительной власти Приморского края в целях обеспечения движения транспортных средств вправе предложить организаторам публичного мероприятия </w:t>
      </w:r>
      <w:r>
        <w:t>на объектах транспортной инфраструктуры</w:t>
      </w:r>
      <w:r>
        <w:rPr>
          <w:szCs w:val="28"/>
        </w:rPr>
        <w:t xml:space="preserve"> провести его на прилегающей территории.";</w:t>
      </w:r>
      <w:proofErr w:type="gramEnd"/>
    </w:p>
    <w:p w:rsid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6 дополнить пунктом 4 следующего содержания:</w:t>
      </w:r>
    </w:p>
    <w:p w:rsidR="005130E6" w:rsidRDefault="005130E6" w:rsidP="005130E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"4)на автомобильных дорогах (участках автомобильных дорог) с односторонним движением</w:t>
      </w:r>
      <w:proofErr w:type="gramStart"/>
      <w:r>
        <w:rPr>
          <w:szCs w:val="28"/>
        </w:rPr>
        <w:t>.".</w:t>
      </w:r>
      <w:proofErr w:type="gramEnd"/>
    </w:p>
    <w:p w:rsidR="005130E6" w:rsidRDefault="005130E6" w:rsidP="005130E6">
      <w:pPr>
        <w:snapToGrid w:val="0"/>
        <w:ind w:firstLine="709"/>
        <w:jc w:val="both"/>
        <w:rPr>
          <w:szCs w:val="28"/>
        </w:rPr>
      </w:pPr>
    </w:p>
    <w:p w:rsidR="005130E6" w:rsidRDefault="005130E6" w:rsidP="005130E6">
      <w:pPr>
        <w:snapToGrid w:val="0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5130E6" w:rsidRDefault="005130E6" w:rsidP="005130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5130E6" w:rsidRDefault="005130E6" w:rsidP="005130E6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DA7D9D" w:rsidRPr="002B2099" w:rsidRDefault="00DA7D9D" w:rsidP="00DA7D9D">
      <w:pPr>
        <w:ind w:firstLine="709"/>
        <w:jc w:val="both"/>
      </w:pPr>
    </w:p>
    <w:p w:rsidR="00DA7D9D" w:rsidRPr="002B2099" w:rsidRDefault="00DA7D9D" w:rsidP="00DA7D9D">
      <w:pPr>
        <w:ind w:firstLine="709"/>
        <w:jc w:val="both"/>
      </w:pPr>
    </w:p>
    <w:p w:rsidR="00DA7D9D" w:rsidRPr="002B2099" w:rsidRDefault="00DA7D9D" w:rsidP="00DA7D9D">
      <w:pPr>
        <w:jc w:val="both"/>
        <w:rPr>
          <w:szCs w:val="28"/>
        </w:rPr>
      </w:pPr>
      <w:r w:rsidRPr="002B2099">
        <w:rPr>
          <w:szCs w:val="28"/>
        </w:rPr>
        <w:t xml:space="preserve">Временно </w:t>
      </w:r>
      <w:proofErr w:type="gramStart"/>
      <w:r w:rsidRPr="002B2099">
        <w:rPr>
          <w:szCs w:val="28"/>
        </w:rPr>
        <w:t>исполняющий</w:t>
      </w:r>
      <w:proofErr w:type="gramEnd"/>
      <w:r w:rsidRPr="002B2099">
        <w:rPr>
          <w:szCs w:val="28"/>
        </w:rPr>
        <w:t xml:space="preserve"> обязанности</w:t>
      </w:r>
    </w:p>
    <w:p w:rsidR="00DA7D9D" w:rsidRPr="002B2099" w:rsidRDefault="00DA7D9D" w:rsidP="00DA7D9D">
      <w:pPr>
        <w:jc w:val="both"/>
      </w:pPr>
      <w:r w:rsidRPr="002B2099">
        <w:rPr>
          <w:szCs w:val="28"/>
        </w:rPr>
        <w:t>Губернатора края</w:t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</w:r>
      <w:r w:rsidRPr="002B2099">
        <w:rPr>
          <w:szCs w:val="28"/>
        </w:rPr>
        <w:tab/>
        <w:t xml:space="preserve">                А.В. Тарасенко</w:t>
      </w:r>
    </w:p>
    <w:p w:rsidR="00DA7D9D" w:rsidRPr="002B2099" w:rsidRDefault="00DA7D9D" w:rsidP="00DA7D9D">
      <w:pPr>
        <w:jc w:val="both"/>
      </w:pPr>
    </w:p>
    <w:p w:rsidR="00DA7D9D" w:rsidRDefault="00DA7D9D" w:rsidP="00DA7D9D"/>
    <w:p w:rsidR="003A095F" w:rsidRPr="004D444C" w:rsidRDefault="003A095F" w:rsidP="003A095F">
      <w:pPr>
        <w:tabs>
          <w:tab w:val="left" w:pos="7371"/>
        </w:tabs>
        <w:ind w:firstLine="709"/>
        <w:jc w:val="both"/>
        <w:rPr>
          <w:szCs w:val="26"/>
        </w:rPr>
      </w:pPr>
    </w:p>
    <w:sectPr w:rsidR="003A095F" w:rsidRPr="004D444C" w:rsidSect="004D44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851" w:bottom="141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605" w:rsidRDefault="00650605">
      <w:r>
        <w:separator/>
      </w:r>
    </w:p>
  </w:endnote>
  <w:endnote w:type="continuationSeparator" w:id="0">
    <w:p w:rsidR="00650605" w:rsidRDefault="0065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605" w:rsidRDefault="00650605">
      <w:r>
        <w:separator/>
      </w:r>
    </w:p>
  </w:footnote>
  <w:footnote w:type="continuationSeparator" w:id="0">
    <w:p w:rsidR="00650605" w:rsidRDefault="006506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130E6">
      <w:rPr>
        <w:noProof/>
      </w:rPr>
      <w:t>3</w:t>
    </w:r>
    <w:r>
      <w:fldChar w:fldCharType="end"/>
    </w:r>
  </w:p>
  <w:p w:rsidR="00A41DA6" w:rsidRDefault="00A41D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DA6" w:rsidRDefault="00A41D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353"/>
    <w:rsid w:val="00013F80"/>
    <w:rsid w:val="0003291F"/>
    <w:rsid w:val="0004673D"/>
    <w:rsid w:val="00070CD6"/>
    <w:rsid w:val="000A63AA"/>
    <w:rsid w:val="000F4D8E"/>
    <w:rsid w:val="000F58C1"/>
    <w:rsid w:val="00123A98"/>
    <w:rsid w:val="00151B26"/>
    <w:rsid w:val="00156B50"/>
    <w:rsid w:val="00167FD7"/>
    <w:rsid w:val="001847E4"/>
    <w:rsid w:val="001A336B"/>
    <w:rsid w:val="00202E7C"/>
    <w:rsid w:val="00214CF3"/>
    <w:rsid w:val="00262118"/>
    <w:rsid w:val="0027086D"/>
    <w:rsid w:val="00276C3C"/>
    <w:rsid w:val="00286BB3"/>
    <w:rsid w:val="00290F9C"/>
    <w:rsid w:val="00293FB0"/>
    <w:rsid w:val="002D6B3B"/>
    <w:rsid w:val="002F3375"/>
    <w:rsid w:val="003073A6"/>
    <w:rsid w:val="00321660"/>
    <w:rsid w:val="00330561"/>
    <w:rsid w:val="00343987"/>
    <w:rsid w:val="00380EE1"/>
    <w:rsid w:val="00380FD1"/>
    <w:rsid w:val="003914BE"/>
    <w:rsid w:val="00395A1A"/>
    <w:rsid w:val="003A095F"/>
    <w:rsid w:val="003B26E7"/>
    <w:rsid w:val="003C4160"/>
    <w:rsid w:val="003C6BE5"/>
    <w:rsid w:val="003F42A2"/>
    <w:rsid w:val="003F501E"/>
    <w:rsid w:val="00417AB2"/>
    <w:rsid w:val="004212E4"/>
    <w:rsid w:val="00453E18"/>
    <w:rsid w:val="0045422F"/>
    <w:rsid w:val="00470F97"/>
    <w:rsid w:val="0047435B"/>
    <w:rsid w:val="00490433"/>
    <w:rsid w:val="00494F7E"/>
    <w:rsid w:val="00497384"/>
    <w:rsid w:val="004B5243"/>
    <w:rsid w:val="004C0655"/>
    <w:rsid w:val="004D0E41"/>
    <w:rsid w:val="004D444C"/>
    <w:rsid w:val="005130E6"/>
    <w:rsid w:val="005138F7"/>
    <w:rsid w:val="005305F4"/>
    <w:rsid w:val="0053216A"/>
    <w:rsid w:val="0053639E"/>
    <w:rsid w:val="00556941"/>
    <w:rsid w:val="005574BA"/>
    <w:rsid w:val="00572C3F"/>
    <w:rsid w:val="005A2827"/>
    <w:rsid w:val="005B0B05"/>
    <w:rsid w:val="005B23CE"/>
    <w:rsid w:val="005D751E"/>
    <w:rsid w:val="005E3368"/>
    <w:rsid w:val="005E7027"/>
    <w:rsid w:val="005F46A8"/>
    <w:rsid w:val="00604CF1"/>
    <w:rsid w:val="006053B7"/>
    <w:rsid w:val="00643353"/>
    <w:rsid w:val="00647ECF"/>
    <w:rsid w:val="00650605"/>
    <w:rsid w:val="00664D65"/>
    <w:rsid w:val="006B0178"/>
    <w:rsid w:val="006C630C"/>
    <w:rsid w:val="0070108A"/>
    <w:rsid w:val="00715661"/>
    <w:rsid w:val="00767C13"/>
    <w:rsid w:val="007A3C2A"/>
    <w:rsid w:val="007A5B2A"/>
    <w:rsid w:val="007B0862"/>
    <w:rsid w:val="007D01D8"/>
    <w:rsid w:val="007F7614"/>
    <w:rsid w:val="008018F4"/>
    <w:rsid w:val="008235AD"/>
    <w:rsid w:val="0084073E"/>
    <w:rsid w:val="00841B61"/>
    <w:rsid w:val="0086593B"/>
    <w:rsid w:val="008661B1"/>
    <w:rsid w:val="0088250C"/>
    <w:rsid w:val="0089230E"/>
    <w:rsid w:val="00894471"/>
    <w:rsid w:val="008C3BB4"/>
    <w:rsid w:val="008C42FB"/>
    <w:rsid w:val="009157C0"/>
    <w:rsid w:val="009531D9"/>
    <w:rsid w:val="0097013E"/>
    <w:rsid w:val="009A1293"/>
    <w:rsid w:val="009B7FA6"/>
    <w:rsid w:val="009C6255"/>
    <w:rsid w:val="009C6511"/>
    <w:rsid w:val="009D007E"/>
    <w:rsid w:val="00A253DC"/>
    <w:rsid w:val="00A26EB2"/>
    <w:rsid w:val="00A41DA6"/>
    <w:rsid w:val="00A54586"/>
    <w:rsid w:val="00A84D9E"/>
    <w:rsid w:val="00A9177A"/>
    <w:rsid w:val="00A961C5"/>
    <w:rsid w:val="00AA2458"/>
    <w:rsid w:val="00AB1AB3"/>
    <w:rsid w:val="00AB70F9"/>
    <w:rsid w:val="00AC31EC"/>
    <w:rsid w:val="00AC4F6E"/>
    <w:rsid w:val="00B14397"/>
    <w:rsid w:val="00B16615"/>
    <w:rsid w:val="00B17BD3"/>
    <w:rsid w:val="00B27062"/>
    <w:rsid w:val="00B35586"/>
    <w:rsid w:val="00B42C2D"/>
    <w:rsid w:val="00B43C60"/>
    <w:rsid w:val="00B5321E"/>
    <w:rsid w:val="00B619DB"/>
    <w:rsid w:val="00B629E8"/>
    <w:rsid w:val="00B71B6B"/>
    <w:rsid w:val="00BA438D"/>
    <w:rsid w:val="00BA715A"/>
    <w:rsid w:val="00BC62AE"/>
    <w:rsid w:val="00BD31F0"/>
    <w:rsid w:val="00BE0544"/>
    <w:rsid w:val="00BF14FB"/>
    <w:rsid w:val="00C22A24"/>
    <w:rsid w:val="00C54F1B"/>
    <w:rsid w:val="00C665E0"/>
    <w:rsid w:val="00C97729"/>
    <w:rsid w:val="00CA25D1"/>
    <w:rsid w:val="00CB2DFE"/>
    <w:rsid w:val="00CB659B"/>
    <w:rsid w:val="00CE5FC7"/>
    <w:rsid w:val="00D215C3"/>
    <w:rsid w:val="00D34C88"/>
    <w:rsid w:val="00D35329"/>
    <w:rsid w:val="00D5332D"/>
    <w:rsid w:val="00D661D9"/>
    <w:rsid w:val="00DA7D9D"/>
    <w:rsid w:val="00DE4BB5"/>
    <w:rsid w:val="00DF5B97"/>
    <w:rsid w:val="00DF5F35"/>
    <w:rsid w:val="00E02A9E"/>
    <w:rsid w:val="00E031EB"/>
    <w:rsid w:val="00E2152E"/>
    <w:rsid w:val="00E26994"/>
    <w:rsid w:val="00E34273"/>
    <w:rsid w:val="00E60B2A"/>
    <w:rsid w:val="00E914D9"/>
    <w:rsid w:val="00EA60ED"/>
    <w:rsid w:val="00ED5381"/>
    <w:rsid w:val="00F0143C"/>
    <w:rsid w:val="00F05389"/>
    <w:rsid w:val="00F162CE"/>
    <w:rsid w:val="00F23036"/>
    <w:rsid w:val="00F6796E"/>
    <w:rsid w:val="00F96E2C"/>
    <w:rsid w:val="00FA3316"/>
    <w:rsid w:val="00FA6416"/>
    <w:rsid w:val="00FB650C"/>
    <w:rsid w:val="00FC6EF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  <w:style w:type="character" w:styleId="a9">
    <w:name w:val="Hyperlink"/>
    <w:basedOn w:val="a0"/>
    <w:uiPriority w:val="99"/>
    <w:semiHidden/>
    <w:unhideWhenUsed/>
    <w:rsid w:val="005130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96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6796E"/>
    <w:pPr>
      <w:keepNext/>
      <w:widowControl w:val="0"/>
      <w:spacing w:line="360" w:lineRule="auto"/>
      <w:outlineLvl w:val="0"/>
    </w:pPr>
    <w:rPr>
      <w:b/>
      <w:sz w:val="3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2A24"/>
    <w:rPr>
      <w:b/>
      <w:sz w:val="30"/>
    </w:rPr>
  </w:style>
  <w:style w:type="paragraph" w:styleId="a3">
    <w:name w:val="header"/>
    <w:basedOn w:val="a"/>
    <w:link w:val="a4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B32FC"/>
    <w:rPr>
      <w:sz w:val="28"/>
      <w:szCs w:val="20"/>
    </w:rPr>
  </w:style>
  <w:style w:type="paragraph" w:styleId="a5">
    <w:name w:val="footer"/>
    <w:basedOn w:val="a"/>
    <w:link w:val="a6"/>
    <w:uiPriority w:val="99"/>
    <w:rsid w:val="00F67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0B32FC"/>
    <w:rPr>
      <w:sz w:val="28"/>
      <w:szCs w:val="20"/>
    </w:rPr>
  </w:style>
  <w:style w:type="paragraph" w:customStyle="1" w:styleId="ConsNormal">
    <w:name w:val="ConsNormal"/>
    <w:uiPriority w:val="99"/>
    <w:rsid w:val="0064335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uiPriority w:val="99"/>
    <w:rsid w:val="0064335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7">
    <w:name w:val="Balloon Text"/>
    <w:basedOn w:val="a"/>
    <w:link w:val="a8"/>
    <w:uiPriority w:val="99"/>
    <w:rsid w:val="00643353"/>
    <w:rPr>
      <w:rFonts w:ascii="Tahoma" w:hAnsi="Tahoma"/>
      <w:sz w:val="16"/>
      <w:szCs w:val="16"/>
      <w:lang w:eastAsia="zh-CN"/>
    </w:rPr>
  </w:style>
  <w:style w:type="character" w:customStyle="1" w:styleId="a8">
    <w:name w:val="Текст выноски Знак"/>
    <w:link w:val="a7"/>
    <w:uiPriority w:val="99"/>
    <w:locked/>
    <w:rsid w:val="00643353"/>
    <w:rPr>
      <w:rFonts w:ascii="Tahoma" w:hAnsi="Tahoma"/>
      <w:sz w:val="16"/>
    </w:rPr>
  </w:style>
  <w:style w:type="character" w:styleId="a9">
    <w:name w:val="Hyperlink"/>
    <w:basedOn w:val="a0"/>
    <w:uiPriority w:val="99"/>
    <w:semiHidden/>
    <w:unhideWhenUsed/>
    <w:rsid w:val="005130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7EA7DAC780B1E99DF55B1072F84BC52A63A10F8201A16CDC0C73693C7DABB68D9112BC87256A5Du3W2B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350BE0722EBACC2B8A41CFEC11FC2F873F75A2828C86A756394060952E529497D59119AD36662139E26k939D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4CCAB-6E53-4D21-B034-724FBA457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36</TotalTime>
  <Pages>3</Pages>
  <Words>717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Яцук Марина Валентиновна</cp:lastModifiedBy>
  <cp:revision>7</cp:revision>
  <cp:lastPrinted>2018-04-03T05:27:00Z</cp:lastPrinted>
  <dcterms:created xsi:type="dcterms:W3CDTF">2018-04-03T05:15:00Z</dcterms:created>
  <dcterms:modified xsi:type="dcterms:W3CDTF">2018-04-25T01:57:00Z</dcterms:modified>
</cp:coreProperties>
</file>