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B3CBB" w:rsidRDefault="00BB3CBB" w:rsidP="00F14CBB">
            <w:pPr>
              <w:ind w:left="-108"/>
              <w:jc w:val="both"/>
            </w:pPr>
            <w:r>
              <w:t>О Законе Приморско</w:t>
            </w:r>
            <w:r w:rsidR="00C13D6A">
              <w:t>го края "О внесении изменений в</w:t>
            </w:r>
            <w:r w:rsidR="005E4A0B">
              <w:t xml:space="preserve"> </w:t>
            </w:r>
            <w:r>
              <w:t>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</w:tr>
    </w:tbl>
    <w:p w:rsidR="000B3FB2" w:rsidRDefault="000B3FB2"/>
    <w:p w:rsidR="00931FD6" w:rsidRDefault="00BB3CBB" w:rsidP="00BB3CBB">
      <w:pPr>
        <w:ind w:firstLine="709"/>
      </w:pPr>
      <w:r>
        <w:t>Законодательное Собрание Приморского края</w:t>
      </w:r>
    </w:p>
    <w:p w:rsidR="00BB3CBB" w:rsidRDefault="00BB3CBB" w:rsidP="009C06BA"/>
    <w:p w:rsidR="00BB3CBB" w:rsidRDefault="00BB3CBB" w:rsidP="009C06BA">
      <w:r>
        <w:t>ПОСТАНОВЛЯЕТ:</w:t>
      </w:r>
    </w:p>
    <w:p w:rsidR="00BB3CBB" w:rsidRDefault="00BB3CBB" w:rsidP="009C06BA"/>
    <w:p w:rsidR="00BB3CBB" w:rsidRDefault="00BB3CBB" w:rsidP="00714C23">
      <w:pPr>
        <w:ind w:firstLine="709"/>
        <w:jc w:val="both"/>
      </w:pPr>
      <w:r>
        <w:t>1.Принять Закон Приморско</w:t>
      </w:r>
      <w:r w:rsidR="00C13D6A">
        <w:t>го края "О внесении изменений в</w:t>
      </w:r>
      <w:r w:rsidR="005E4A0B">
        <w:t xml:space="preserve"> </w:t>
      </w:r>
      <w:r>
        <w:t>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животных".</w:t>
      </w:r>
    </w:p>
    <w:p w:rsidR="00931FD6" w:rsidRDefault="00931FD6" w:rsidP="00714C23">
      <w:pPr>
        <w:ind w:firstLine="709"/>
        <w:jc w:val="both"/>
      </w:pPr>
    </w:p>
    <w:p w:rsidR="00931FD6" w:rsidRDefault="00BB3CBB" w:rsidP="00714C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B3CBB" w:rsidRDefault="00BB3CBB" w:rsidP="00714C23">
      <w:pPr>
        <w:ind w:firstLine="709"/>
        <w:jc w:val="both"/>
      </w:pPr>
    </w:p>
    <w:p w:rsidR="00BB3CBB" w:rsidRDefault="00BB3CBB" w:rsidP="00714C2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B3CBB" w:rsidRDefault="00BB3CBB" w:rsidP="00714C23">
      <w:pPr>
        <w:ind w:firstLine="709"/>
        <w:jc w:val="both"/>
      </w:pPr>
    </w:p>
    <w:p w:rsidR="00BB3CBB" w:rsidRDefault="00BB3CBB"/>
    <w:p w:rsidR="00BB3CBB" w:rsidRDefault="00BB3CBB"/>
    <w:p w:rsidR="00BB3CBB" w:rsidRDefault="00BB3CBB">
      <w:r>
        <w:t>Председатель</w:t>
      </w:r>
    </w:p>
    <w:p w:rsidR="00BB3CBB" w:rsidRDefault="00BB3CBB">
      <w:r>
        <w:t xml:space="preserve">Законодательного Собрания                                                    </w:t>
      </w:r>
      <w:r w:rsidR="00C44671">
        <w:t xml:space="preserve">              А.И. Ролик</w:t>
      </w:r>
    </w:p>
    <w:sectPr w:rsidR="00BB3CBB" w:rsidSect="00E0664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230" w:rsidRDefault="00642230">
      <w:r>
        <w:separator/>
      </w:r>
    </w:p>
  </w:endnote>
  <w:endnote w:type="continuationSeparator" w:id="0">
    <w:p w:rsidR="00642230" w:rsidRDefault="00642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230" w:rsidRDefault="00642230">
      <w:r>
        <w:separator/>
      </w:r>
    </w:p>
  </w:footnote>
  <w:footnote w:type="continuationSeparator" w:id="0">
    <w:p w:rsidR="00642230" w:rsidRDefault="006422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A2"/>
    <w:rsid w:val="00057575"/>
    <w:rsid w:val="000704AA"/>
    <w:rsid w:val="0007488C"/>
    <w:rsid w:val="000B3FB2"/>
    <w:rsid w:val="000D628E"/>
    <w:rsid w:val="000E5228"/>
    <w:rsid w:val="00123119"/>
    <w:rsid w:val="00155F7F"/>
    <w:rsid w:val="001B621C"/>
    <w:rsid w:val="001E09A9"/>
    <w:rsid w:val="001F4CA2"/>
    <w:rsid w:val="00287198"/>
    <w:rsid w:val="003325F4"/>
    <w:rsid w:val="00392E21"/>
    <w:rsid w:val="00431282"/>
    <w:rsid w:val="00483D84"/>
    <w:rsid w:val="004B69FA"/>
    <w:rsid w:val="004C632D"/>
    <w:rsid w:val="004D1A01"/>
    <w:rsid w:val="005A6019"/>
    <w:rsid w:val="005E4A0B"/>
    <w:rsid w:val="005E6130"/>
    <w:rsid w:val="00642230"/>
    <w:rsid w:val="00695A4A"/>
    <w:rsid w:val="006D45ED"/>
    <w:rsid w:val="006E650F"/>
    <w:rsid w:val="00714C23"/>
    <w:rsid w:val="00726997"/>
    <w:rsid w:val="007B48E7"/>
    <w:rsid w:val="007B5289"/>
    <w:rsid w:val="007E6EAD"/>
    <w:rsid w:val="00835A0E"/>
    <w:rsid w:val="008818A7"/>
    <w:rsid w:val="008F1227"/>
    <w:rsid w:val="00922AED"/>
    <w:rsid w:val="00924B45"/>
    <w:rsid w:val="00931FD6"/>
    <w:rsid w:val="009372FF"/>
    <w:rsid w:val="0094344A"/>
    <w:rsid w:val="009959AC"/>
    <w:rsid w:val="009C06BA"/>
    <w:rsid w:val="009D369E"/>
    <w:rsid w:val="00A13794"/>
    <w:rsid w:val="00A26C60"/>
    <w:rsid w:val="00A93332"/>
    <w:rsid w:val="00AE5EE6"/>
    <w:rsid w:val="00BA58C7"/>
    <w:rsid w:val="00BB3CBB"/>
    <w:rsid w:val="00BD0650"/>
    <w:rsid w:val="00C13D6A"/>
    <w:rsid w:val="00C20E8F"/>
    <w:rsid w:val="00C44671"/>
    <w:rsid w:val="00CA7E54"/>
    <w:rsid w:val="00CE19DF"/>
    <w:rsid w:val="00D02716"/>
    <w:rsid w:val="00DF01B2"/>
    <w:rsid w:val="00E0664A"/>
    <w:rsid w:val="00E93A7F"/>
    <w:rsid w:val="00EF502B"/>
    <w:rsid w:val="00F14CBB"/>
    <w:rsid w:val="00F75CDD"/>
    <w:rsid w:val="00F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99C857-7006-402A-8C41-6B82249AD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139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2018-04-24T06:10:00Z</dcterms:created>
  <dcterms:modified xsi:type="dcterms:W3CDTF">2018-04-24T06:10:00Z</dcterms:modified>
</cp:coreProperties>
</file>