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68" w:rsidRDefault="002C6F68" w:rsidP="002C6F68"/>
    <w:p w:rsidR="00634E33" w:rsidRDefault="00634E33" w:rsidP="002C6F68"/>
    <w:p w:rsidR="00425D37" w:rsidRDefault="00EF62C3" w:rsidP="00844A6A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16C0C74E" wp14:editId="7CAAC968">
                <wp:simplePos x="0" y="0"/>
                <wp:positionH relativeFrom="column">
                  <wp:posOffset>0</wp:posOffset>
                </wp:positionH>
                <wp:positionV relativeFrom="page">
                  <wp:posOffset>148590</wp:posOffset>
                </wp:positionV>
                <wp:extent cx="6286500" cy="25628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2340"/>
                              <w:gridCol w:w="3780"/>
                            </w:tblGrid>
                            <w:tr w:rsidR="00BE7AA6" w:rsidTr="002C6F68">
                              <w:tc>
                                <w:tcPr>
                                  <w:tcW w:w="3888" w:type="dxa"/>
                                </w:tcPr>
                                <w:bookmarkStart w:id="0" w:name="OLE_LINK10"/>
                                <w:bookmarkStart w:id="1" w:name="_Hlk182190388"/>
                                <w:p w:rsidR="00BE7AA6" w:rsidRDefault="00BE7AA6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60.1pt;height:60.1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86000024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BE7AA6" w:rsidRDefault="00BE7AA6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BE7AA6" w:rsidRDefault="00BE7AA6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BE7AA6" w:rsidRDefault="00BE7AA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BE7AA6" w:rsidRDefault="00BE7AA6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BE7AA6" w:rsidRDefault="00BE7AA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BE7AA6" w:rsidRDefault="00BE7AA6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BE7AA6" w:rsidRDefault="00BE7AA6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BE7AA6" w:rsidRDefault="00BE7AA6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BE7AA6" w:rsidRDefault="00BE7AA6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BE7AA6" w:rsidRDefault="00BE7AA6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:rsidR="00BE7AA6" w:rsidRPr="00DA1651" w:rsidRDefault="00BE7AA6"/>
                              </w:tc>
                              <w:tc>
                                <w:tcPr>
                                  <w:tcW w:w="3780" w:type="dxa"/>
                                </w:tcPr>
                                <w:p w:rsidR="00BE7AA6" w:rsidRPr="00DA1651" w:rsidRDefault="00BE7AA6"/>
                                <w:p w:rsidR="00BE7AA6" w:rsidRPr="00DA1651" w:rsidRDefault="00BE7AA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E7AA6" w:rsidRPr="00DA1651" w:rsidRDefault="00BE7AA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E7AA6" w:rsidRPr="00DA1651" w:rsidRDefault="00BE7AA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E7AA6" w:rsidRPr="00DA1651" w:rsidRDefault="0019419B" w:rsidP="009660B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A1651">
                                    <w:rPr>
                                      <w:sz w:val="28"/>
                                      <w:szCs w:val="28"/>
                                    </w:rPr>
                                    <w:t>Председател</w:t>
                                  </w:r>
                                  <w:r w:rsidR="0038663D" w:rsidRPr="00DA1651"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  <w:r w:rsidR="00BE7AA6" w:rsidRPr="00DA1651">
                                    <w:rPr>
                                      <w:sz w:val="28"/>
                                      <w:szCs w:val="28"/>
                                    </w:rPr>
                                    <w:t xml:space="preserve"> Законодательного Собрания Приморского края</w:t>
                                  </w:r>
                                </w:p>
                                <w:p w:rsidR="00BE7AA6" w:rsidRPr="00DA1651" w:rsidRDefault="00BE7AA6" w:rsidP="009660BD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E7AA6" w:rsidRPr="00DA1651" w:rsidRDefault="00DA1651" w:rsidP="00DA1651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A1651">
                                    <w:rPr>
                                      <w:sz w:val="28"/>
                                      <w:szCs w:val="28"/>
                                    </w:rPr>
                                    <w:t>А</w:t>
                                  </w:r>
                                  <w:r w:rsidR="0038663D" w:rsidRPr="00DA1651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Pr="00DA1651">
                                    <w:rPr>
                                      <w:sz w:val="28"/>
                                      <w:szCs w:val="28"/>
                                    </w:rPr>
                                    <w:t>И</w:t>
                                  </w:r>
                                  <w:r w:rsidR="0038663D" w:rsidRPr="00DA1651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B32154" w:rsidRPr="00DA1651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DA1651">
                                    <w:rPr>
                                      <w:sz w:val="28"/>
                                      <w:szCs w:val="28"/>
                                    </w:rPr>
                                    <w:t>Ролик</w:t>
                                  </w:r>
                                  <w:r w:rsidR="0038663D" w:rsidRPr="00DA1651">
                                    <w:rPr>
                                      <w:sz w:val="28"/>
                                      <w:szCs w:val="28"/>
                                    </w:rPr>
                                    <w:t>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BE7AA6" w:rsidRDefault="00BE7AA6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7pt;width:495pt;height:20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" o:allowoverlap="f" stroked="f">
                <v:textbox inset="0,0">
                  <w:txbxContent>
                    <w:tbl>
                      <w:tblPr>
                        <w:tblW w:w="100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88"/>
                        <w:gridCol w:w="2340"/>
                        <w:gridCol w:w="3780"/>
                      </w:tblGrid>
                      <w:tr w:rsidR="00BE7AA6" w:rsidTr="002C6F68">
                        <w:tc>
                          <w:tcPr>
                            <w:tcW w:w="3888" w:type="dxa"/>
                          </w:tcPr>
                          <w:bookmarkStart w:id="2" w:name="OLE_LINK10"/>
                          <w:bookmarkStart w:id="3" w:name="_Hlk182190388"/>
                          <w:p w:rsidR="00BE7AA6" w:rsidRDefault="00BE7AA6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60.1pt;height:60.1pt" o:ole="" fillcolor="window">
                                  <v:imagedata r:id="rId7" o:title=""/>
                                </v:shape>
                                <o:OLEObject Type="Embed" ProgID="CDraw4" ShapeID="_x0000_i1026" DrawAspect="Content" ObjectID="_1586000024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BE7AA6" w:rsidRDefault="00BE7AA6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BE7AA6" w:rsidRDefault="00BE7AA6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BE7AA6" w:rsidRDefault="00BE7AA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E7AA6" w:rsidRDefault="00BE7AA6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BE7AA6" w:rsidRDefault="00BE7AA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BE7AA6" w:rsidRDefault="00BE7AA6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BE7AA6" w:rsidRDefault="00BE7AA6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BE7AA6" w:rsidRDefault="00BE7AA6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BE7AA6" w:rsidRDefault="00BE7AA6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BE7AA6" w:rsidRDefault="00BE7AA6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2340" w:type="dxa"/>
                          </w:tcPr>
                          <w:p w:rsidR="00BE7AA6" w:rsidRPr="00DA1651" w:rsidRDefault="00BE7AA6"/>
                        </w:tc>
                        <w:tc>
                          <w:tcPr>
                            <w:tcW w:w="3780" w:type="dxa"/>
                          </w:tcPr>
                          <w:p w:rsidR="00BE7AA6" w:rsidRPr="00DA1651" w:rsidRDefault="00BE7AA6"/>
                          <w:p w:rsidR="00BE7AA6" w:rsidRPr="00DA1651" w:rsidRDefault="00BE7AA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BE7AA6" w:rsidRPr="00DA1651" w:rsidRDefault="00BE7AA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BE7AA6" w:rsidRPr="00DA1651" w:rsidRDefault="00BE7AA6">
                            <w:pPr>
                              <w:rPr>
                                <w:sz w:val="26"/>
                              </w:rPr>
                            </w:pPr>
                          </w:p>
                          <w:p w:rsidR="00BE7AA6" w:rsidRPr="00DA1651" w:rsidRDefault="0019419B" w:rsidP="009660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A1651">
                              <w:rPr>
                                <w:sz w:val="28"/>
                                <w:szCs w:val="28"/>
                              </w:rPr>
                              <w:t>Председател</w:t>
                            </w:r>
                            <w:r w:rsidR="0038663D" w:rsidRPr="00DA1651"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  <w:r w:rsidR="00BE7AA6" w:rsidRPr="00DA1651">
                              <w:rPr>
                                <w:sz w:val="28"/>
                                <w:szCs w:val="28"/>
                              </w:rPr>
                              <w:t xml:space="preserve"> Законодательного Собрания Приморского края</w:t>
                            </w:r>
                          </w:p>
                          <w:p w:rsidR="00BE7AA6" w:rsidRPr="00DA1651" w:rsidRDefault="00BE7AA6" w:rsidP="009660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E7AA6" w:rsidRPr="00DA1651" w:rsidRDefault="00DA1651" w:rsidP="00DA16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A1651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38663D" w:rsidRPr="00DA1651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Pr="00DA1651"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="0038663D" w:rsidRPr="00DA1651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B32154" w:rsidRPr="00DA165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651">
                              <w:rPr>
                                <w:sz w:val="28"/>
                                <w:szCs w:val="28"/>
                              </w:rPr>
                              <w:t>Ролик</w:t>
                            </w:r>
                            <w:r w:rsidR="0038663D" w:rsidRPr="00DA1651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</w:p>
                        </w:tc>
                      </w:tr>
                      <w:bookmarkEnd w:id="3"/>
                    </w:tbl>
                    <w:p w:rsidR="00BE7AA6" w:rsidRDefault="00BE7AA6"/>
                  </w:txbxContent>
                </v:textbox>
                <w10:wrap type="topAndBottom" anchory="page"/>
              </v:shape>
            </w:pict>
          </mc:Fallback>
        </mc:AlternateContent>
      </w:r>
      <w:r w:rsidR="009660BD" w:rsidRPr="00EC4C00">
        <w:rPr>
          <w:sz w:val="28"/>
          <w:szCs w:val="28"/>
        </w:rPr>
        <w:t>О проекте закона</w:t>
      </w:r>
      <w:r w:rsidR="00C14BA0" w:rsidRPr="00C14BA0">
        <w:rPr>
          <w:sz w:val="28"/>
          <w:szCs w:val="28"/>
        </w:rPr>
        <w:t xml:space="preserve"> </w:t>
      </w:r>
      <w:r w:rsidR="00C14BA0" w:rsidRPr="00EC4C00">
        <w:rPr>
          <w:sz w:val="28"/>
          <w:szCs w:val="28"/>
        </w:rPr>
        <w:t>Приморского</w:t>
      </w:r>
      <w:r w:rsidR="00C14BA0">
        <w:rPr>
          <w:sz w:val="28"/>
          <w:szCs w:val="28"/>
        </w:rPr>
        <w:t xml:space="preserve"> к</w:t>
      </w:r>
      <w:r w:rsidR="00C14BA0" w:rsidRPr="00EC4C00">
        <w:rPr>
          <w:sz w:val="28"/>
          <w:szCs w:val="28"/>
        </w:rPr>
        <w:t>рая</w:t>
      </w:r>
    </w:p>
    <w:p w:rsidR="00C23DC1" w:rsidRDefault="002D60CC" w:rsidP="00844A6A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>внесении изменений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 xml:space="preserve">в Закон </w:t>
      </w:r>
      <w:r w:rsidR="00C14BA0" w:rsidRPr="007A50B7">
        <w:rPr>
          <w:sz w:val="28"/>
          <w:szCs w:val="28"/>
        </w:rPr>
        <w:t>Приморского края «</w:t>
      </w:r>
      <w:r w:rsidR="00C14BA0" w:rsidRPr="00CD4C94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C14BA0" w:rsidRPr="007A50B7">
        <w:rPr>
          <w:sz w:val="28"/>
          <w:szCs w:val="28"/>
        </w:rPr>
        <w:t>»</w:t>
      </w:r>
    </w:p>
    <w:p w:rsidR="00C23DC1" w:rsidRPr="00425D37" w:rsidRDefault="00C23DC1" w:rsidP="00425D37">
      <w:pPr>
        <w:rPr>
          <w:sz w:val="28"/>
          <w:szCs w:val="28"/>
        </w:rPr>
      </w:pPr>
    </w:p>
    <w:p w:rsidR="006558E4" w:rsidRPr="00145986" w:rsidRDefault="006558E4" w:rsidP="00CE341D">
      <w:pPr>
        <w:rPr>
          <w:sz w:val="28"/>
          <w:szCs w:val="28"/>
        </w:rPr>
      </w:pPr>
    </w:p>
    <w:p w:rsidR="009660BD" w:rsidRPr="00FF0FAF" w:rsidRDefault="009660BD" w:rsidP="00425D37">
      <w:pPr>
        <w:jc w:val="center"/>
        <w:rPr>
          <w:sz w:val="28"/>
          <w:szCs w:val="28"/>
        </w:rPr>
      </w:pPr>
      <w:r w:rsidRPr="00DA1651">
        <w:rPr>
          <w:sz w:val="28"/>
          <w:szCs w:val="28"/>
        </w:rPr>
        <w:t xml:space="preserve">Уважаемый </w:t>
      </w:r>
      <w:r w:rsidR="00DA1651" w:rsidRPr="00DA1651">
        <w:rPr>
          <w:sz w:val="28"/>
          <w:szCs w:val="28"/>
        </w:rPr>
        <w:t>Александр Иванович</w:t>
      </w:r>
      <w:r w:rsidRPr="00DA1651">
        <w:rPr>
          <w:sz w:val="28"/>
          <w:szCs w:val="28"/>
        </w:rPr>
        <w:t>!</w:t>
      </w:r>
    </w:p>
    <w:p w:rsidR="002E55B5" w:rsidRDefault="002E55B5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B4919" w:rsidRDefault="006B4919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44A6A" w:rsidRPr="00844A6A" w:rsidRDefault="00D57E53" w:rsidP="006A21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6A">
        <w:rPr>
          <w:rFonts w:ascii="Times New Roman" w:hAnsi="Times New Roman" w:cs="Times New Roman"/>
          <w:sz w:val="28"/>
          <w:szCs w:val="28"/>
        </w:rPr>
        <w:t>Н</w:t>
      </w:r>
      <w:r w:rsidR="002E55B5" w:rsidRPr="00844A6A">
        <w:rPr>
          <w:rFonts w:ascii="Times New Roman" w:hAnsi="Times New Roman" w:cs="Times New Roman"/>
          <w:sz w:val="28"/>
          <w:szCs w:val="28"/>
        </w:rPr>
        <w:t>аправляю</w:t>
      </w:r>
      <w:r w:rsidR="009660BD" w:rsidRPr="00844A6A">
        <w:rPr>
          <w:rFonts w:ascii="Times New Roman" w:hAnsi="Times New Roman" w:cs="Times New Roman"/>
          <w:sz w:val="28"/>
          <w:szCs w:val="28"/>
        </w:rPr>
        <w:t xml:space="preserve"> Вам проект </w:t>
      </w:r>
      <w:r w:rsidR="00226E8B" w:rsidRPr="00844A6A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660BD" w:rsidRPr="00844A6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425D37" w:rsidRPr="00844A6A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01616D" w:rsidRPr="00844A6A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425D37" w:rsidRPr="00844A6A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334D4E" w:rsidRPr="00844A6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425D37" w:rsidRPr="00844A6A">
        <w:rPr>
          <w:rFonts w:ascii="Times New Roman" w:hAnsi="Times New Roman" w:cs="Times New Roman"/>
          <w:sz w:val="28"/>
          <w:szCs w:val="28"/>
        </w:rPr>
        <w:t>»</w:t>
      </w:r>
      <w:r w:rsidR="00844A6A" w:rsidRPr="00844A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212B" w:rsidRPr="00844A6A" w:rsidRDefault="00844A6A" w:rsidP="006A212B">
      <w:pPr>
        <w:pStyle w:val="ConsPlusNormal"/>
        <w:spacing w:line="360" w:lineRule="auto"/>
        <w:jc w:val="both"/>
        <w:rPr>
          <w:sz w:val="28"/>
          <w:szCs w:val="28"/>
        </w:rPr>
      </w:pPr>
      <w:r w:rsidRPr="00844A6A">
        <w:rPr>
          <w:rFonts w:ascii="Times New Roman" w:hAnsi="Times New Roman" w:cs="Times New Roman"/>
          <w:sz w:val="28"/>
          <w:szCs w:val="28"/>
        </w:rPr>
        <w:t>В соответствии с частью 2 статьи 14 Закона Приморского края</w:t>
      </w:r>
      <w:r w:rsidR="002E55B5" w:rsidRPr="00844A6A">
        <w:rPr>
          <w:rFonts w:ascii="Times New Roman" w:hAnsi="Times New Roman" w:cs="Times New Roman"/>
          <w:sz w:val="28"/>
          <w:szCs w:val="28"/>
        </w:rPr>
        <w:t xml:space="preserve"> </w:t>
      </w:r>
      <w:r w:rsidRPr="00844A6A">
        <w:rPr>
          <w:rFonts w:ascii="Times New Roman" w:hAnsi="Times New Roman" w:cs="Times New Roman"/>
          <w:sz w:val="28"/>
          <w:szCs w:val="28"/>
        </w:rPr>
        <w:br/>
        <w:t xml:space="preserve">от 22 декабря 2008 года № 373-КЗ «О законодательной деятельности в Приморском крае» в связи </w:t>
      </w:r>
      <w:r w:rsidR="00E16516">
        <w:rPr>
          <w:rFonts w:ascii="Times New Roman" w:hAnsi="Times New Roman" w:cs="Times New Roman"/>
          <w:sz w:val="28"/>
          <w:szCs w:val="28"/>
        </w:rPr>
        <w:t xml:space="preserve">с </w:t>
      </w:r>
      <w:r w:rsidRPr="00844A6A">
        <w:rPr>
          <w:rFonts w:ascii="Times New Roman" w:hAnsi="Times New Roman" w:cs="Times New Roman"/>
          <w:sz w:val="28"/>
          <w:szCs w:val="28"/>
        </w:rPr>
        <w:t xml:space="preserve">социальной значимостью законопроекта прошу рассмотреть </w:t>
      </w:r>
      <w:r w:rsidR="009660BD" w:rsidRPr="00844A6A">
        <w:rPr>
          <w:rFonts w:ascii="Times New Roman" w:hAnsi="Times New Roman" w:cs="Times New Roman"/>
          <w:sz w:val="28"/>
          <w:szCs w:val="28"/>
        </w:rPr>
        <w:t xml:space="preserve">его </w:t>
      </w:r>
      <w:r w:rsidR="00000F2A" w:rsidRPr="00844A6A">
        <w:rPr>
          <w:rFonts w:ascii="Times New Roman" w:hAnsi="Times New Roman" w:cs="Times New Roman"/>
          <w:sz w:val="28"/>
          <w:szCs w:val="28"/>
        </w:rPr>
        <w:t xml:space="preserve">на </w:t>
      </w:r>
      <w:r w:rsidR="009660BD" w:rsidRPr="00844A6A">
        <w:rPr>
          <w:rFonts w:ascii="Times New Roman" w:hAnsi="Times New Roman" w:cs="Times New Roman"/>
          <w:sz w:val="28"/>
          <w:szCs w:val="28"/>
        </w:rPr>
        <w:t>заседании Законодательного Собрания Приморского края</w:t>
      </w:r>
      <w:r w:rsidR="006A212B" w:rsidRPr="00844A6A">
        <w:rPr>
          <w:rFonts w:ascii="Times New Roman" w:hAnsi="Times New Roman" w:cs="Times New Roman"/>
          <w:sz w:val="28"/>
          <w:szCs w:val="28"/>
        </w:rPr>
        <w:t xml:space="preserve"> </w:t>
      </w:r>
      <w:r w:rsidR="006A212B" w:rsidRPr="00844A6A">
        <w:rPr>
          <w:rFonts w:ascii="Times New Roman" w:hAnsi="Times New Roman" w:cs="Times New Roman"/>
          <w:sz w:val="28"/>
          <w:szCs w:val="28"/>
        </w:rPr>
        <w:lastRenderedPageBreak/>
        <w:t>одновременно</w:t>
      </w:r>
      <w:r w:rsidR="00515E72" w:rsidRPr="00844A6A">
        <w:rPr>
          <w:rFonts w:ascii="Times New Roman" w:hAnsi="Times New Roman" w:cs="Times New Roman"/>
          <w:sz w:val="28"/>
          <w:szCs w:val="28"/>
        </w:rPr>
        <w:t xml:space="preserve"> в трех чтениях</w:t>
      </w:r>
      <w:r w:rsidRPr="00844A6A">
        <w:rPr>
          <w:rFonts w:ascii="Times New Roman" w:hAnsi="Times New Roman" w:cs="Times New Roman"/>
          <w:sz w:val="28"/>
          <w:szCs w:val="28"/>
        </w:rPr>
        <w:t xml:space="preserve">. </w:t>
      </w:r>
      <w:r w:rsidR="006A212B" w:rsidRPr="00844A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E33" w:rsidRDefault="00634E33" w:rsidP="00BE7AA6">
      <w:pPr>
        <w:pStyle w:val="ConsPlusTitle"/>
        <w:ind w:firstLine="709"/>
        <w:jc w:val="both"/>
        <w:rPr>
          <w:b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920"/>
      </w:tblGrid>
      <w:tr w:rsidR="009660BD" w:rsidRPr="00425D37" w:rsidTr="00FD2A75">
        <w:trPr>
          <w:trHeight w:val="401"/>
        </w:trPr>
        <w:tc>
          <w:tcPr>
            <w:tcW w:w="1908" w:type="dxa"/>
            <w:shd w:val="clear" w:color="auto" w:fill="auto"/>
          </w:tcPr>
          <w:p w:rsidR="009660BD" w:rsidRPr="00425D37" w:rsidRDefault="00E16516" w:rsidP="00FD2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9660BD" w:rsidRPr="00425D37">
              <w:rPr>
                <w:sz w:val="28"/>
                <w:szCs w:val="28"/>
              </w:rPr>
              <w:t>:</w:t>
            </w: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pStyle w:val="a7"/>
              <w:tabs>
                <w:tab w:val="left" w:pos="709"/>
              </w:tabs>
              <w:spacing w:line="264" w:lineRule="auto"/>
              <w:jc w:val="both"/>
              <w:rPr>
                <w:sz w:val="28"/>
                <w:szCs w:val="28"/>
              </w:rPr>
            </w:pPr>
            <w:r w:rsidRPr="00CD4C94">
              <w:rPr>
                <w:sz w:val="28"/>
                <w:szCs w:val="28"/>
              </w:rPr>
              <w:t>1.</w:t>
            </w:r>
            <w:r w:rsidR="00293526" w:rsidRPr="00CD4C94">
              <w:rPr>
                <w:sz w:val="28"/>
                <w:szCs w:val="28"/>
              </w:rPr>
              <w:t> </w:t>
            </w:r>
            <w:r w:rsidRPr="00CD4C94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425D37" w:rsidRPr="00CD4C94">
              <w:rPr>
                <w:sz w:val="28"/>
                <w:szCs w:val="28"/>
              </w:rPr>
              <w:t>«</w:t>
            </w:r>
            <w:r w:rsidR="00FB60FE" w:rsidRPr="00FB60FE">
              <w:rPr>
                <w:sz w:val="28"/>
                <w:szCs w:val="28"/>
              </w:rPr>
              <w:t>О внесении на рассмотрение Законодательного Собрания Приморского края проекта закона Приморского края «О внесении изменений в Закон Приморского края «О наделении органов местного  самоуправления отдельными государственными 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058E6" w:rsidRPr="00A428A1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r w:rsidR="002F3CF5" w:rsidRPr="00A428A1">
              <w:rPr>
                <w:sz w:val="28"/>
                <w:szCs w:val="28"/>
              </w:rPr>
              <w:t>1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BA7315" w:rsidRDefault="00BA7315" w:rsidP="00634E3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51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2.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>Проект закона Приморског</w:t>
            </w:r>
            <w:r w:rsidR="00142D88" w:rsidRPr="00425D37">
              <w:rPr>
                <w:sz w:val="28"/>
                <w:szCs w:val="28"/>
              </w:rPr>
              <w:t xml:space="preserve">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197B2B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8F6424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8B15C9" w:rsidRPr="00A428A1">
              <w:rPr>
                <w:sz w:val="28"/>
                <w:szCs w:val="28"/>
              </w:rPr>
              <w:t xml:space="preserve"> - на </w:t>
            </w:r>
            <w:r w:rsidR="0010173A">
              <w:rPr>
                <w:sz w:val="28"/>
                <w:szCs w:val="28"/>
              </w:rPr>
              <w:t>5</w:t>
            </w:r>
            <w:bookmarkStart w:id="4" w:name="_GoBack"/>
            <w:bookmarkEnd w:id="4"/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A428A1" w:rsidTr="00FD2A75"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Pr="00A428A1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428A1">
              <w:rPr>
                <w:sz w:val="28"/>
                <w:szCs w:val="28"/>
              </w:rPr>
              <w:t>3.</w:t>
            </w:r>
            <w:r w:rsidR="00293526" w:rsidRPr="00A428A1">
              <w:rPr>
                <w:sz w:val="28"/>
                <w:szCs w:val="28"/>
              </w:rPr>
              <w:t> </w:t>
            </w:r>
            <w:r w:rsidRPr="00A428A1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 w:rsidR="00425D37" w:rsidRPr="00A428A1">
              <w:rPr>
                <w:sz w:val="28"/>
                <w:szCs w:val="28"/>
              </w:rPr>
              <w:t xml:space="preserve">«О внесении изменений в </w:t>
            </w:r>
            <w:r w:rsidR="00EB27FD" w:rsidRPr="00A428A1">
              <w:rPr>
                <w:sz w:val="28"/>
                <w:szCs w:val="28"/>
              </w:rPr>
              <w:t xml:space="preserve">Закон </w:t>
            </w:r>
            <w:r w:rsidR="00425D37" w:rsidRPr="00A428A1">
              <w:rPr>
                <w:sz w:val="28"/>
                <w:szCs w:val="28"/>
              </w:rPr>
              <w:t>Приморского края «</w:t>
            </w:r>
            <w:r w:rsidR="00334D4E" w:rsidRPr="00A428A1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029EE" w:rsidRPr="00A428A1">
              <w:rPr>
                <w:sz w:val="28"/>
                <w:szCs w:val="28"/>
              </w:rPr>
              <w:t xml:space="preserve"> </w:t>
            </w:r>
            <w:r w:rsidR="008B15C9" w:rsidRPr="00A428A1">
              <w:rPr>
                <w:sz w:val="28"/>
                <w:szCs w:val="28"/>
              </w:rPr>
              <w:t xml:space="preserve">- на </w:t>
            </w:r>
            <w:r w:rsidR="002163B8">
              <w:rPr>
                <w:sz w:val="28"/>
                <w:szCs w:val="28"/>
              </w:rPr>
              <w:t>2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A428A1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02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4.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5142B" w:rsidRPr="00A428A1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r w:rsidR="004738C2">
              <w:rPr>
                <w:sz w:val="28"/>
                <w:szCs w:val="28"/>
              </w:rPr>
              <w:t>1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F66A32" w:rsidRPr="00425D37" w:rsidRDefault="00F66A32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lastRenderedPageBreak/>
              <w:t xml:space="preserve">5. Перечень </w:t>
            </w:r>
            <w:r w:rsidR="008E2DE5" w:rsidRPr="00B32BE0">
              <w:rPr>
                <w:sz w:val="28"/>
                <w:szCs w:val="28"/>
              </w:rPr>
              <w:t xml:space="preserve">законодательных </w:t>
            </w:r>
            <w:r w:rsidRPr="00B32BE0">
              <w:rPr>
                <w:sz w:val="28"/>
                <w:szCs w:val="28"/>
              </w:rPr>
              <w:t>актов</w:t>
            </w:r>
            <w:r w:rsidRPr="00425D37">
              <w:rPr>
                <w:sz w:val="28"/>
                <w:szCs w:val="28"/>
              </w:rPr>
              <w:t xml:space="preserve">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</w:t>
            </w:r>
            <w:r w:rsidR="008850CE">
              <w:rPr>
                <w:sz w:val="28"/>
                <w:szCs w:val="28"/>
              </w:rPr>
              <w:t xml:space="preserve"> края</w:t>
            </w:r>
            <w:r w:rsidR="00425D37" w:rsidRPr="00425D37">
              <w:rPr>
                <w:sz w:val="28"/>
                <w:szCs w:val="28"/>
              </w:rPr>
              <w:t xml:space="preserve">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Pr="00425D37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428A1">
                <w:rPr>
                  <w:sz w:val="28"/>
                  <w:szCs w:val="28"/>
                </w:rPr>
                <w:t>1 л</w:t>
              </w:r>
            </w:smartTag>
            <w:r w:rsidRPr="00A428A1">
              <w:rPr>
                <w:sz w:val="28"/>
                <w:szCs w:val="28"/>
              </w:rPr>
              <w:t>. в 1 экз.</w:t>
            </w:r>
          </w:p>
        </w:tc>
      </w:tr>
    </w:tbl>
    <w:p w:rsidR="00326163" w:rsidRPr="00425D37" w:rsidRDefault="00326163" w:rsidP="009660BD">
      <w:pPr>
        <w:jc w:val="both"/>
        <w:rPr>
          <w:sz w:val="28"/>
          <w:szCs w:val="28"/>
        </w:rPr>
      </w:pPr>
    </w:p>
    <w:p w:rsidR="00326163" w:rsidRDefault="00326163" w:rsidP="009660BD">
      <w:pPr>
        <w:jc w:val="both"/>
        <w:rPr>
          <w:sz w:val="28"/>
          <w:szCs w:val="28"/>
        </w:rPr>
      </w:pPr>
    </w:p>
    <w:p w:rsidR="008E2DE5" w:rsidRPr="00425D37" w:rsidRDefault="008E2DE5" w:rsidP="009660BD">
      <w:pPr>
        <w:jc w:val="both"/>
        <w:rPr>
          <w:sz w:val="28"/>
          <w:szCs w:val="28"/>
        </w:rPr>
      </w:pPr>
    </w:p>
    <w:p w:rsidR="00D91D04" w:rsidRDefault="00EF62C3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D91D04" w:rsidRPr="00425D37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D91D04" w:rsidRPr="00425D37">
        <w:rPr>
          <w:sz w:val="28"/>
          <w:szCs w:val="28"/>
        </w:rPr>
        <w:t xml:space="preserve"> края                                                                        </w:t>
      </w:r>
      <w:r>
        <w:rPr>
          <w:sz w:val="28"/>
          <w:szCs w:val="28"/>
        </w:rPr>
        <w:t>А.В. Тарасенко</w:t>
      </w: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844A6A" w:rsidRDefault="00844A6A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7A3DEE" w:rsidRDefault="007A3DEE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</w:p>
    <w:p w:rsidR="007A3DEE" w:rsidRPr="007A3DEE" w:rsidRDefault="007A3DEE" w:rsidP="00D91D04">
      <w:pPr>
        <w:tabs>
          <w:tab w:val="left" w:pos="7920"/>
        </w:tabs>
        <w:ind w:right="-82"/>
        <w:jc w:val="both"/>
      </w:pPr>
      <w:proofErr w:type="spellStart"/>
      <w:r w:rsidRPr="007A3DEE">
        <w:t>Д.Ю.Кузин</w:t>
      </w:r>
      <w:proofErr w:type="spellEnd"/>
      <w:r w:rsidRPr="007A3DEE">
        <w:t xml:space="preserve"> </w:t>
      </w:r>
    </w:p>
    <w:p w:rsidR="007A3DEE" w:rsidRPr="007A3DEE" w:rsidRDefault="007A3DEE" w:rsidP="00D91D04">
      <w:pPr>
        <w:tabs>
          <w:tab w:val="left" w:pos="7920"/>
        </w:tabs>
        <w:ind w:right="-82"/>
        <w:jc w:val="both"/>
      </w:pPr>
      <w:r>
        <w:rPr>
          <w:color w:val="000000"/>
        </w:rPr>
        <w:t xml:space="preserve">241 13 </w:t>
      </w:r>
      <w:r w:rsidRPr="007A3DEE">
        <w:rPr>
          <w:color w:val="000000"/>
        </w:rPr>
        <w:t>91 </w:t>
      </w:r>
    </w:p>
    <w:sectPr w:rsidR="007A3DEE" w:rsidRPr="007A3DEE" w:rsidSect="006B4919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F34" w:rsidRDefault="00946F34">
      <w:r>
        <w:separator/>
      </w:r>
    </w:p>
  </w:endnote>
  <w:endnote w:type="continuationSeparator" w:id="0">
    <w:p w:rsidR="00946F34" w:rsidRDefault="0094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F34" w:rsidRDefault="00946F34">
      <w:r>
        <w:separator/>
      </w:r>
    </w:p>
  </w:footnote>
  <w:footnote w:type="continuationSeparator" w:id="0">
    <w:p w:rsidR="00946F34" w:rsidRDefault="00946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0173A">
      <w:rPr>
        <w:rStyle w:val="a9"/>
        <w:noProof/>
      </w:rPr>
      <w:t>3</w: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2A5"/>
    <w:rsid w:val="00000F2A"/>
    <w:rsid w:val="00001504"/>
    <w:rsid w:val="000051C0"/>
    <w:rsid w:val="00007283"/>
    <w:rsid w:val="00012FBE"/>
    <w:rsid w:val="0001616D"/>
    <w:rsid w:val="000371A8"/>
    <w:rsid w:val="00040ACB"/>
    <w:rsid w:val="0004125C"/>
    <w:rsid w:val="00042E17"/>
    <w:rsid w:val="00043F40"/>
    <w:rsid w:val="00045369"/>
    <w:rsid w:val="00055A9D"/>
    <w:rsid w:val="000565A5"/>
    <w:rsid w:val="00080972"/>
    <w:rsid w:val="000827C3"/>
    <w:rsid w:val="00082B5A"/>
    <w:rsid w:val="0008487D"/>
    <w:rsid w:val="0009739A"/>
    <w:rsid w:val="00097622"/>
    <w:rsid w:val="000A00BB"/>
    <w:rsid w:val="000A148B"/>
    <w:rsid w:val="000A2CB3"/>
    <w:rsid w:val="000B45A6"/>
    <w:rsid w:val="000C2B96"/>
    <w:rsid w:val="000C2CE3"/>
    <w:rsid w:val="000C4167"/>
    <w:rsid w:val="000C6328"/>
    <w:rsid w:val="000D21EA"/>
    <w:rsid w:val="000E2F40"/>
    <w:rsid w:val="000E4FCA"/>
    <w:rsid w:val="000E72F2"/>
    <w:rsid w:val="000F16DA"/>
    <w:rsid w:val="000F5B90"/>
    <w:rsid w:val="000F7589"/>
    <w:rsid w:val="000F76B5"/>
    <w:rsid w:val="00100168"/>
    <w:rsid w:val="0010173A"/>
    <w:rsid w:val="001042B6"/>
    <w:rsid w:val="00111E5A"/>
    <w:rsid w:val="00116492"/>
    <w:rsid w:val="00124DEB"/>
    <w:rsid w:val="00125FA5"/>
    <w:rsid w:val="0014151D"/>
    <w:rsid w:val="00142D88"/>
    <w:rsid w:val="00147FD2"/>
    <w:rsid w:val="00152379"/>
    <w:rsid w:val="001523E2"/>
    <w:rsid w:val="00155426"/>
    <w:rsid w:val="00160121"/>
    <w:rsid w:val="00161202"/>
    <w:rsid w:val="00164E7C"/>
    <w:rsid w:val="00167AED"/>
    <w:rsid w:val="001805F0"/>
    <w:rsid w:val="001847B4"/>
    <w:rsid w:val="00187FA0"/>
    <w:rsid w:val="0019419B"/>
    <w:rsid w:val="00196927"/>
    <w:rsid w:val="00197B2B"/>
    <w:rsid w:val="001A0228"/>
    <w:rsid w:val="001A454F"/>
    <w:rsid w:val="001B1489"/>
    <w:rsid w:val="001B28E7"/>
    <w:rsid w:val="001B39EC"/>
    <w:rsid w:val="001B5B2B"/>
    <w:rsid w:val="001D7193"/>
    <w:rsid w:val="001E1580"/>
    <w:rsid w:val="001E26AB"/>
    <w:rsid w:val="001E69A7"/>
    <w:rsid w:val="001E7197"/>
    <w:rsid w:val="001F0FAE"/>
    <w:rsid w:val="0020192B"/>
    <w:rsid w:val="002020C8"/>
    <w:rsid w:val="0020248C"/>
    <w:rsid w:val="0021582B"/>
    <w:rsid w:val="002163B8"/>
    <w:rsid w:val="00226E8B"/>
    <w:rsid w:val="00231914"/>
    <w:rsid w:val="00231F7B"/>
    <w:rsid w:val="0023635E"/>
    <w:rsid w:val="002571A8"/>
    <w:rsid w:val="00262131"/>
    <w:rsid w:val="002621F1"/>
    <w:rsid w:val="00270199"/>
    <w:rsid w:val="002776C6"/>
    <w:rsid w:val="002812DD"/>
    <w:rsid w:val="00292C0A"/>
    <w:rsid w:val="00293526"/>
    <w:rsid w:val="00294075"/>
    <w:rsid w:val="002972C4"/>
    <w:rsid w:val="00297920"/>
    <w:rsid w:val="002A301A"/>
    <w:rsid w:val="002C315D"/>
    <w:rsid w:val="002C6F68"/>
    <w:rsid w:val="002D60CC"/>
    <w:rsid w:val="002D7D0A"/>
    <w:rsid w:val="002E10E4"/>
    <w:rsid w:val="002E133E"/>
    <w:rsid w:val="002E55B5"/>
    <w:rsid w:val="002F00C5"/>
    <w:rsid w:val="002F3CF5"/>
    <w:rsid w:val="002F44B5"/>
    <w:rsid w:val="00305A0C"/>
    <w:rsid w:val="00326163"/>
    <w:rsid w:val="0033045F"/>
    <w:rsid w:val="00334D4E"/>
    <w:rsid w:val="00341415"/>
    <w:rsid w:val="003429ED"/>
    <w:rsid w:val="00346DAE"/>
    <w:rsid w:val="0035285F"/>
    <w:rsid w:val="0035353A"/>
    <w:rsid w:val="00367009"/>
    <w:rsid w:val="003709B0"/>
    <w:rsid w:val="0038663D"/>
    <w:rsid w:val="003A3464"/>
    <w:rsid w:val="003A3E57"/>
    <w:rsid w:val="003A70C5"/>
    <w:rsid w:val="003B154B"/>
    <w:rsid w:val="003B3E3B"/>
    <w:rsid w:val="003B4915"/>
    <w:rsid w:val="003B69AB"/>
    <w:rsid w:val="003D17FA"/>
    <w:rsid w:val="003D1FF3"/>
    <w:rsid w:val="003E526F"/>
    <w:rsid w:val="003E71CB"/>
    <w:rsid w:val="00402B46"/>
    <w:rsid w:val="004246DD"/>
    <w:rsid w:val="00425D37"/>
    <w:rsid w:val="00430BBC"/>
    <w:rsid w:val="00456EB5"/>
    <w:rsid w:val="004610F6"/>
    <w:rsid w:val="004738C2"/>
    <w:rsid w:val="00482067"/>
    <w:rsid w:val="00484546"/>
    <w:rsid w:val="00486ED4"/>
    <w:rsid w:val="004907B2"/>
    <w:rsid w:val="00491555"/>
    <w:rsid w:val="004B6691"/>
    <w:rsid w:val="004C1FBF"/>
    <w:rsid w:val="004C3A58"/>
    <w:rsid w:val="004D16E0"/>
    <w:rsid w:val="004D544A"/>
    <w:rsid w:val="004D737E"/>
    <w:rsid w:val="004E0148"/>
    <w:rsid w:val="004E2508"/>
    <w:rsid w:val="004E2516"/>
    <w:rsid w:val="004E30CC"/>
    <w:rsid w:val="004F3B01"/>
    <w:rsid w:val="004F75D8"/>
    <w:rsid w:val="0050290D"/>
    <w:rsid w:val="00503B48"/>
    <w:rsid w:val="00506062"/>
    <w:rsid w:val="0050665D"/>
    <w:rsid w:val="005069F8"/>
    <w:rsid w:val="005117D7"/>
    <w:rsid w:val="00513CA2"/>
    <w:rsid w:val="00515203"/>
    <w:rsid w:val="00515E72"/>
    <w:rsid w:val="00516B5F"/>
    <w:rsid w:val="005206D3"/>
    <w:rsid w:val="00520D9F"/>
    <w:rsid w:val="0052570F"/>
    <w:rsid w:val="005274AA"/>
    <w:rsid w:val="0054061A"/>
    <w:rsid w:val="00544DB8"/>
    <w:rsid w:val="00546BF5"/>
    <w:rsid w:val="00560E49"/>
    <w:rsid w:val="0056366E"/>
    <w:rsid w:val="00565D6D"/>
    <w:rsid w:val="005673B8"/>
    <w:rsid w:val="0057394E"/>
    <w:rsid w:val="00574A02"/>
    <w:rsid w:val="00574C47"/>
    <w:rsid w:val="005800B1"/>
    <w:rsid w:val="00583EC1"/>
    <w:rsid w:val="005925E8"/>
    <w:rsid w:val="00593AF3"/>
    <w:rsid w:val="00597D83"/>
    <w:rsid w:val="005B2A05"/>
    <w:rsid w:val="005B3778"/>
    <w:rsid w:val="005B5824"/>
    <w:rsid w:val="005B6795"/>
    <w:rsid w:val="005C01D8"/>
    <w:rsid w:val="005E5DCB"/>
    <w:rsid w:val="005F0DC8"/>
    <w:rsid w:val="005F11C6"/>
    <w:rsid w:val="005F12BE"/>
    <w:rsid w:val="005F2955"/>
    <w:rsid w:val="0062235B"/>
    <w:rsid w:val="00634E33"/>
    <w:rsid w:val="006442F4"/>
    <w:rsid w:val="006513D9"/>
    <w:rsid w:val="00653625"/>
    <w:rsid w:val="00654EE3"/>
    <w:rsid w:val="006558E4"/>
    <w:rsid w:val="006714E1"/>
    <w:rsid w:val="00674DDB"/>
    <w:rsid w:val="00676FBA"/>
    <w:rsid w:val="00681C1A"/>
    <w:rsid w:val="00683225"/>
    <w:rsid w:val="00692E94"/>
    <w:rsid w:val="0069678D"/>
    <w:rsid w:val="00697D9C"/>
    <w:rsid w:val="006A212B"/>
    <w:rsid w:val="006A233E"/>
    <w:rsid w:val="006A31B9"/>
    <w:rsid w:val="006B2E3F"/>
    <w:rsid w:val="006B3D75"/>
    <w:rsid w:val="006B4919"/>
    <w:rsid w:val="006B4E08"/>
    <w:rsid w:val="006C0F77"/>
    <w:rsid w:val="006C291C"/>
    <w:rsid w:val="006C2B21"/>
    <w:rsid w:val="006C2BC3"/>
    <w:rsid w:val="006C4CA9"/>
    <w:rsid w:val="006C4E9D"/>
    <w:rsid w:val="006D1BC2"/>
    <w:rsid w:val="006E54F7"/>
    <w:rsid w:val="006F1A18"/>
    <w:rsid w:val="00712034"/>
    <w:rsid w:val="00714BB6"/>
    <w:rsid w:val="007168EB"/>
    <w:rsid w:val="00722BAA"/>
    <w:rsid w:val="0073591A"/>
    <w:rsid w:val="00736B3E"/>
    <w:rsid w:val="00737458"/>
    <w:rsid w:val="00737CFE"/>
    <w:rsid w:val="00741603"/>
    <w:rsid w:val="007420CB"/>
    <w:rsid w:val="0074341E"/>
    <w:rsid w:val="00744C1D"/>
    <w:rsid w:val="00747A4F"/>
    <w:rsid w:val="00753C08"/>
    <w:rsid w:val="00761112"/>
    <w:rsid w:val="00766139"/>
    <w:rsid w:val="00772D4D"/>
    <w:rsid w:val="00774ED2"/>
    <w:rsid w:val="00783CED"/>
    <w:rsid w:val="00786560"/>
    <w:rsid w:val="00794E1D"/>
    <w:rsid w:val="007A253E"/>
    <w:rsid w:val="007A3DEE"/>
    <w:rsid w:val="007A50B7"/>
    <w:rsid w:val="007B093A"/>
    <w:rsid w:val="007C003E"/>
    <w:rsid w:val="007C0486"/>
    <w:rsid w:val="007C7C43"/>
    <w:rsid w:val="007D6048"/>
    <w:rsid w:val="007D692F"/>
    <w:rsid w:val="007F0A2D"/>
    <w:rsid w:val="007F2F5C"/>
    <w:rsid w:val="0080722A"/>
    <w:rsid w:val="008128C5"/>
    <w:rsid w:val="00832800"/>
    <w:rsid w:val="008358FB"/>
    <w:rsid w:val="00837CF5"/>
    <w:rsid w:val="00844A6A"/>
    <w:rsid w:val="00844FF8"/>
    <w:rsid w:val="00850B79"/>
    <w:rsid w:val="00853512"/>
    <w:rsid w:val="00854AF2"/>
    <w:rsid w:val="00854D84"/>
    <w:rsid w:val="00854F6E"/>
    <w:rsid w:val="008730D9"/>
    <w:rsid w:val="0087350E"/>
    <w:rsid w:val="00874881"/>
    <w:rsid w:val="008850CE"/>
    <w:rsid w:val="00886C02"/>
    <w:rsid w:val="00887CE0"/>
    <w:rsid w:val="00894BCB"/>
    <w:rsid w:val="00895C27"/>
    <w:rsid w:val="008979FB"/>
    <w:rsid w:val="00897F2E"/>
    <w:rsid w:val="008A4BD3"/>
    <w:rsid w:val="008A6A7F"/>
    <w:rsid w:val="008A6D49"/>
    <w:rsid w:val="008B11BA"/>
    <w:rsid w:val="008B15C9"/>
    <w:rsid w:val="008B2E5D"/>
    <w:rsid w:val="008B73E4"/>
    <w:rsid w:val="008C621D"/>
    <w:rsid w:val="008C77A8"/>
    <w:rsid w:val="008C7E76"/>
    <w:rsid w:val="008D30ED"/>
    <w:rsid w:val="008E2DE5"/>
    <w:rsid w:val="008E43B6"/>
    <w:rsid w:val="008E5A92"/>
    <w:rsid w:val="008E7910"/>
    <w:rsid w:val="008F6424"/>
    <w:rsid w:val="008F6C7B"/>
    <w:rsid w:val="008F7694"/>
    <w:rsid w:val="0090367B"/>
    <w:rsid w:val="009108F3"/>
    <w:rsid w:val="00912506"/>
    <w:rsid w:val="00916029"/>
    <w:rsid w:val="00916373"/>
    <w:rsid w:val="00921FCA"/>
    <w:rsid w:val="00922D01"/>
    <w:rsid w:val="00926E84"/>
    <w:rsid w:val="00934749"/>
    <w:rsid w:val="00936970"/>
    <w:rsid w:val="00942B0C"/>
    <w:rsid w:val="00946F34"/>
    <w:rsid w:val="009660BD"/>
    <w:rsid w:val="0097100E"/>
    <w:rsid w:val="009725F9"/>
    <w:rsid w:val="0098118C"/>
    <w:rsid w:val="00983ECB"/>
    <w:rsid w:val="00984619"/>
    <w:rsid w:val="009848B3"/>
    <w:rsid w:val="00986D2A"/>
    <w:rsid w:val="00996FCA"/>
    <w:rsid w:val="009C3379"/>
    <w:rsid w:val="009C473A"/>
    <w:rsid w:val="009C4EDD"/>
    <w:rsid w:val="009C5D3B"/>
    <w:rsid w:val="009D0C16"/>
    <w:rsid w:val="009D0EA9"/>
    <w:rsid w:val="009D2EB1"/>
    <w:rsid w:val="009E07E1"/>
    <w:rsid w:val="009E3F8E"/>
    <w:rsid w:val="009E646E"/>
    <w:rsid w:val="009E694B"/>
    <w:rsid w:val="00A07461"/>
    <w:rsid w:val="00A0756A"/>
    <w:rsid w:val="00A23583"/>
    <w:rsid w:val="00A23742"/>
    <w:rsid w:val="00A23AD3"/>
    <w:rsid w:val="00A23E8E"/>
    <w:rsid w:val="00A31912"/>
    <w:rsid w:val="00A3463C"/>
    <w:rsid w:val="00A41544"/>
    <w:rsid w:val="00A428A1"/>
    <w:rsid w:val="00A81392"/>
    <w:rsid w:val="00A90FBD"/>
    <w:rsid w:val="00A92BD8"/>
    <w:rsid w:val="00AA33F0"/>
    <w:rsid w:val="00AA5F0A"/>
    <w:rsid w:val="00AB3B24"/>
    <w:rsid w:val="00AB6F18"/>
    <w:rsid w:val="00AC3A47"/>
    <w:rsid w:val="00AC55CC"/>
    <w:rsid w:val="00AC668C"/>
    <w:rsid w:val="00AE47A5"/>
    <w:rsid w:val="00AF1567"/>
    <w:rsid w:val="00AF2107"/>
    <w:rsid w:val="00AF2DF2"/>
    <w:rsid w:val="00AF499D"/>
    <w:rsid w:val="00B03D0D"/>
    <w:rsid w:val="00B0438D"/>
    <w:rsid w:val="00B05ADC"/>
    <w:rsid w:val="00B10BF0"/>
    <w:rsid w:val="00B16BE3"/>
    <w:rsid w:val="00B224C0"/>
    <w:rsid w:val="00B242B4"/>
    <w:rsid w:val="00B30993"/>
    <w:rsid w:val="00B32154"/>
    <w:rsid w:val="00B32BE0"/>
    <w:rsid w:val="00B42720"/>
    <w:rsid w:val="00B46B94"/>
    <w:rsid w:val="00B51169"/>
    <w:rsid w:val="00B54094"/>
    <w:rsid w:val="00B60125"/>
    <w:rsid w:val="00B64575"/>
    <w:rsid w:val="00B64DB1"/>
    <w:rsid w:val="00B675A7"/>
    <w:rsid w:val="00B72243"/>
    <w:rsid w:val="00B73EDB"/>
    <w:rsid w:val="00B769C0"/>
    <w:rsid w:val="00B8687E"/>
    <w:rsid w:val="00B960B7"/>
    <w:rsid w:val="00BA26A5"/>
    <w:rsid w:val="00BA4963"/>
    <w:rsid w:val="00BA5617"/>
    <w:rsid w:val="00BA6D3D"/>
    <w:rsid w:val="00BA7315"/>
    <w:rsid w:val="00BB1332"/>
    <w:rsid w:val="00BB3449"/>
    <w:rsid w:val="00BB45D7"/>
    <w:rsid w:val="00BC6F43"/>
    <w:rsid w:val="00BD59BB"/>
    <w:rsid w:val="00BE7AA6"/>
    <w:rsid w:val="00BF6618"/>
    <w:rsid w:val="00C10B91"/>
    <w:rsid w:val="00C123BA"/>
    <w:rsid w:val="00C14BA0"/>
    <w:rsid w:val="00C23DC1"/>
    <w:rsid w:val="00C24231"/>
    <w:rsid w:val="00C243ED"/>
    <w:rsid w:val="00C467FB"/>
    <w:rsid w:val="00C47844"/>
    <w:rsid w:val="00C47AD3"/>
    <w:rsid w:val="00C548F0"/>
    <w:rsid w:val="00C71DDD"/>
    <w:rsid w:val="00C73847"/>
    <w:rsid w:val="00C776F0"/>
    <w:rsid w:val="00C857FA"/>
    <w:rsid w:val="00C95D85"/>
    <w:rsid w:val="00CA1574"/>
    <w:rsid w:val="00CB2683"/>
    <w:rsid w:val="00CB72FA"/>
    <w:rsid w:val="00CC0473"/>
    <w:rsid w:val="00CC2C03"/>
    <w:rsid w:val="00CC48A3"/>
    <w:rsid w:val="00CC7E1E"/>
    <w:rsid w:val="00CD01FC"/>
    <w:rsid w:val="00CD129F"/>
    <w:rsid w:val="00CD1AB3"/>
    <w:rsid w:val="00CD4BAF"/>
    <w:rsid w:val="00CD4C94"/>
    <w:rsid w:val="00CD72BD"/>
    <w:rsid w:val="00CD7869"/>
    <w:rsid w:val="00CE341D"/>
    <w:rsid w:val="00CE4B48"/>
    <w:rsid w:val="00D23F75"/>
    <w:rsid w:val="00D24909"/>
    <w:rsid w:val="00D262BF"/>
    <w:rsid w:val="00D31906"/>
    <w:rsid w:val="00D479DA"/>
    <w:rsid w:val="00D53E2E"/>
    <w:rsid w:val="00D55321"/>
    <w:rsid w:val="00D57E53"/>
    <w:rsid w:val="00D6318A"/>
    <w:rsid w:val="00D656AF"/>
    <w:rsid w:val="00D7121B"/>
    <w:rsid w:val="00D712E5"/>
    <w:rsid w:val="00D91D04"/>
    <w:rsid w:val="00D92A43"/>
    <w:rsid w:val="00D9465F"/>
    <w:rsid w:val="00D95B59"/>
    <w:rsid w:val="00D9669D"/>
    <w:rsid w:val="00DA1651"/>
    <w:rsid w:val="00DA1860"/>
    <w:rsid w:val="00DB1F3E"/>
    <w:rsid w:val="00DC29D1"/>
    <w:rsid w:val="00DC7DD7"/>
    <w:rsid w:val="00DD7E8A"/>
    <w:rsid w:val="00E07E3A"/>
    <w:rsid w:val="00E135A8"/>
    <w:rsid w:val="00E16516"/>
    <w:rsid w:val="00E21760"/>
    <w:rsid w:val="00E33F55"/>
    <w:rsid w:val="00E344FB"/>
    <w:rsid w:val="00E37758"/>
    <w:rsid w:val="00E45306"/>
    <w:rsid w:val="00E47F92"/>
    <w:rsid w:val="00E672F6"/>
    <w:rsid w:val="00E73F40"/>
    <w:rsid w:val="00E85E34"/>
    <w:rsid w:val="00E86F83"/>
    <w:rsid w:val="00E87264"/>
    <w:rsid w:val="00E902A5"/>
    <w:rsid w:val="00E955FA"/>
    <w:rsid w:val="00E97447"/>
    <w:rsid w:val="00EA4C86"/>
    <w:rsid w:val="00EA767F"/>
    <w:rsid w:val="00EB25F9"/>
    <w:rsid w:val="00EB27FD"/>
    <w:rsid w:val="00EB46EC"/>
    <w:rsid w:val="00EB5E6B"/>
    <w:rsid w:val="00EC4C00"/>
    <w:rsid w:val="00EC6B97"/>
    <w:rsid w:val="00ED3152"/>
    <w:rsid w:val="00ED78C7"/>
    <w:rsid w:val="00EE0293"/>
    <w:rsid w:val="00EE0814"/>
    <w:rsid w:val="00EE0BF7"/>
    <w:rsid w:val="00EE2150"/>
    <w:rsid w:val="00EE3292"/>
    <w:rsid w:val="00EF0150"/>
    <w:rsid w:val="00EF5880"/>
    <w:rsid w:val="00EF62C3"/>
    <w:rsid w:val="00F01BD8"/>
    <w:rsid w:val="00F029EE"/>
    <w:rsid w:val="00F058E6"/>
    <w:rsid w:val="00F14E85"/>
    <w:rsid w:val="00F16B54"/>
    <w:rsid w:val="00F24CF0"/>
    <w:rsid w:val="00F3433D"/>
    <w:rsid w:val="00F34BF3"/>
    <w:rsid w:val="00F34E7E"/>
    <w:rsid w:val="00F503B2"/>
    <w:rsid w:val="00F5142B"/>
    <w:rsid w:val="00F55B16"/>
    <w:rsid w:val="00F62A60"/>
    <w:rsid w:val="00F66A32"/>
    <w:rsid w:val="00F70D05"/>
    <w:rsid w:val="00F76135"/>
    <w:rsid w:val="00F77218"/>
    <w:rsid w:val="00F83E7C"/>
    <w:rsid w:val="00F84969"/>
    <w:rsid w:val="00F8620B"/>
    <w:rsid w:val="00F87D7F"/>
    <w:rsid w:val="00F91E44"/>
    <w:rsid w:val="00FA165B"/>
    <w:rsid w:val="00FA2967"/>
    <w:rsid w:val="00FA3B2A"/>
    <w:rsid w:val="00FA513E"/>
    <w:rsid w:val="00FB244E"/>
    <w:rsid w:val="00FB24F9"/>
    <w:rsid w:val="00FB35B2"/>
    <w:rsid w:val="00FB4CF3"/>
    <w:rsid w:val="00FB60FE"/>
    <w:rsid w:val="00FB6AC5"/>
    <w:rsid w:val="00FC1C65"/>
    <w:rsid w:val="00FC2FCA"/>
    <w:rsid w:val="00FD2A75"/>
    <w:rsid w:val="00FD31EF"/>
    <w:rsid w:val="00FD39D6"/>
    <w:rsid w:val="00FD5CD3"/>
    <w:rsid w:val="00FF16A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04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D53E2E"/>
    <w:pPr>
      <w:spacing w:after="120"/>
      <w:ind w:left="283"/>
    </w:pPr>
  </w:style>
  <w:style w:type="character" w:styleId="a6">
    <w:name w:val="Hyperlink"/>
    <w:rsid w:val="00D53E2E"/>
    <w:rPr>
      <w:color w:val="0000FF"/>
      <w:u w:val="single"/>
    </w:rPr>
  </w:style>
  <w:style w:type="paragraph" w:customStyle="1" w:styleId="ConsTitle">
    <w:name w:val="ConsTitle"/>
    <w:rsid w:val="005F12B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header"/>
    <w:basedOn w:val="a"/>
    <w:link w:val="a8"/>
    <w:uiPriority w:val="99"/>
    <w:rsid w:val="00CC48A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C48A3"/>
  </w:style>
  <w:style w:type="paragraph" w:styleId="aa">
    <w:name w:val="Balloon Text"/>
    <w:basedOn w:val="a"/>
    <w:semiHidden/>
    <w:rsid w:val="001805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29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319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3190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b">
    <w:name w:val="Знак Знак Знак"/>
    <w:basedOn w:val="a"/>
    <w:rsid w:val="00520D9F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customStyle="1" w:styleId="ac">
    <w:name w:val="Знак Знак Знак Знак"/>
    <w:basedOn w:val="a"/>
    <w:autoRedefine/>
    <w:rsid w:val="00ED78C7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ConsPlusCell">
    <w:name w:val="ConsPlusCell"/>
    <w:rsid w:val="000E72F2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9660BD"/>
    <w:pPr>
      <w:spacing w:after="120" w:line="480" w:lineRule="auto"/>
      <w:ind w:left="283"/>
    </w:pPr>
  </w:style>
  <w:style w:type="character" w:customStyle="1" w:styleId="a8">
    <w:name w:val="Верхний колонтитул Знак"/>
    <w:link w:val="a7"/>
    <w:uiPriority w:val="99"/>
    <w:rsid w:val="00226E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04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D53E2E"/>
    <w:pPr>
      <w:spacing w:after="120"/>
      <w:ind w:left="283"/>
    </w:pPr>
  </w:style>
  <w:style w:type="character" w:styleId="a6">
    <w:name w:val="Hyperlink"/>
    <w:rsid w:val="00D53E2E"/>
    <w:rPr>
      <w:color w:val="0000FF"/>
      <w:u w:val="single"/>
    </w:rPr>
  </w:style>
  <w:style w:type="paragraph" w:customStyle="1" w:styleId="ConsTitle">
    <w:name w:val="ConsTitle"/>
    <w:rsid w:val="005F12B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header"/>
    <w:basedOn w:val="a"/>
    <w:link w:val="a8"/>
    <w:uiPriority w:val="99"/>
    <w:rsid w:val="00CC48A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C48A3"/>
  </w:style>
  <w:style w:type="paragraph" w:styleId="aa">
    <w:name w:val="Balloon Text"/>
    <w:basedOn w:val="a"/>
    <w:semiHidden/>
    <w:rsid w:val="001805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29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319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3190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b">
    <w:name w:val="Знак Знак Знак"/>
    <w:basedOn w:val="a"/>
    <w:rsid w:val="00520D9F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customStyle="1" w:styleId="ac">
    <w:name w:val="Знак Знак Знак Знак"/>
    <w:basedOn w:val="a"/>
    <w:autoRedefine/>
    <w:rsid w:val="00ED78C7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ConsPlusCell">
    <w:name w:val="ConsPlusCell"/>
    <w:rsid w:val="000E72F2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9660BD"/>
    <w:pPr>
      <w:spacing w:after="120" w:line="480" w:lineRule="auto"/>
      <w:ind w:left="283"/>
    </w:pPr>
  </w:style>
  <w:style w:type="character" w:customStyle="1" w:styleId="a8">
    <w:name w:val="Верхний колонтитул Знак"/>
    <w:link w:val="a7"/>
    <w:uiPriority w:val="99"/>
    <w:rsid w:val="00226E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kimova_vv\&#1052;&#1086;&#1080;%20&#1076;&#1086;&#1082;&#1091;&#1084;&#1077;&#1085;&#1090;&#1099;\VALENTINA\&#1041;&#1051;&#1040;&#1053;&#1050;&#1048;\&#1041;&#1083;&#1072;&#1085;&#1082;&#1080;%20(&#1040;&#1076;&#1084;&#1080;&#1085;)\&#1040;&#1044;&#1052;&#1048;&#1053;%20(&#1073;&#1083;&#1072;&#1085;&#1082;%20&#1089;&#1091;&#1087;&#1077;&#1088;&#1087;&#1086;&#1083;&#1085;&#1099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 (бланк суперполный)</Template>
  <TotalTime>19</TotalTime>
  <Pages>3</Pages>
  <Words>461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СЛУЖЕБНАЯ ЗАПИСКА</vt:lpstr>
    </vt:vector>
  </TitlesOfParts>
  <Company>АПК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>Akimova_VV</dc:creator>
  <cp:lastModifiedBy>Раскина Анна Витальевна</cp:lastModifiedBy>
  <cp:revision>10</cp:revision>
  <cp:lastPrinted>2016-12-15T23:56:00Z</cp:lastPrinted>
  <dcterms:created xsi:type="dcterms:W3CDTF">2018-04-05T06:22:00Z</dcterms:created>
  <dcterms:modified xsi:type="dcterms:W3CDTF">2018-04-23T04:47:00Z</dcterms:modified>
</cp:coreProperties>
</file>