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7B5289" w:rsidRPr="00F14CBB" w:rsidRDefault="00E946B7" w:rsidP="000C38D6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Законодательного Собрания </w:t>
            </w:r>
            <w:bookmarkStart w:id="0" w:name="_GoBack"/>
            <w:bookmarkEnd w:id="0"/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E13F61" w:rsidP="00F14CBB">
            <w:pPr>
              <w:ind w:left="-108"/>
              <w:jc w:val="both"/>
            </w:pPr>
            <w:r>
              <w:t>О ходатайствах Законодательного Собрания Приморского края в Государственную Думу Федерального Собрания Российской Федерации</w:t>
            </w:r>
          </w:p>
        </w:tc>
      </w:tr>
    </w:tbl>
    <w:p w:rsidR="000B3FB2" w:rsidRDefault="000B3FB2"/>
    <w:p w:rsidR="00E13F61" w:rsidRDefault="00E13F61" w:rsidP="00E13F61">
      <w:pPr>
        <w:ind w:firstLine="709"/>
      </w:pPr>
      <w:r>
        <w:t>Законодательное Собрание Приморского края</w:t>
      </w:r>
    </w:p>
    <w:p w:rsidR="00E13F61" w:rsidRDefault="00E13F61" w:rsidP="00E13F61"/>
    <w:p w:rsidR="00E13F61" w:rsidRDefault="00E13F61" w:rsidP="00E13F61">
      <w:r>
        <w:t>ПОСТАНОВЛЯЕТ:</w:t>
      </w:r>
    </w:p>
    <w:p w:rsidR="00E13F61" w:rsidRDefault="00E13F61" w:rsidP="00E13F61"/>
    <w:p w:rsidR="00611178" w:rsidRDefault="00611178" w:rsidP="00E13F61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1.Ходатайствовать о награждении Почетным знаком Государственной Думы</w:t>
      </w:r>
      <w:r w:rsidRPr="00611178">
        <w:t xml:space="preserve"> </w:t>
      </w:r>
      <w:r>
        <w:t xml:space="preserve">Федерального Собрания Российской Федерации "За заслуги в развитии  парламентаризма" </w:t>
      </w:r>
      <w:proofErr w:type="spellStart"/>
      <w:r>
        <w:t>Ахояна</w:t>
      </w:r>
      <w:proofErr w:type="spellEnd"/>
      <w:r>
        <w:t xml:space="preserve"> </w:t>
      </w:r>
      <w:proofErr w:type="spellStart"/>
      <w:r>
        <w:t>Галуста</w:t>
      </w:r>
      <w:proofErr w:type="spellEnd"/>
      <w:r>
        <w:t xml:space="preserve"> </w:t>
      </w:r>
      <w:proofErr w:type="spellStart"/>
      <w:r>
        <w:t>Цолаковича</w:t>
      </w:r>
      <w:proofErr w:type="spellEnd"/>
      <w:r>
        <w:t xml:space="preserve"> и Ищенко Сергея Анатольевича.</w:t>
      </w:r>
    </w:p>
    <w:p w:rsidR="00611178" w:rsidRDefault="00611178" w:rsidP="00E13F61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E13F61" w:rsidRDefault="00611178" w:rsidP="00E13F61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</w:t>
      </w:r>
      <w:r w:rsidR="00E13F61">
        <w:t xml:space="preserve">.Ходатайствовать о награждении Почетной грамотой Государственной Думы </w:t>
      </w:r>
      <w:r w:rsidR="00901E74">
        <w:t xml:space="preserve">Федерального Собрания Российской Федерации Новикова Дмитрия Геннадьевича и </w:t>
      </w:r>
      <w:proofErr w:type="spellStart"/>
      <w:r>
        <w:t>Чемериса</w:t>
      </w:r>
      <w:proofErr w:type="spellEnd"/>
      <w:r>
        <w:t xml:space="preserve"> Игоря Святославовича</w:t>
      </w:r>
      <w:r w:rsidR="00E13F61">
        <w:t>.</w:t>
      </w: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144"/>
        <w:jc w:val="both"/>
      </w:pP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2"/>
        <w:jc w:val="both"/>
      </w:pPr>
      <w:r>
        <w:tab/>
      </w:r>
      <w:r w:rsidR="009C0923">
        <w:t>3</w:t>
      </w:r>
      <w:r>
        <w:t>.Направить настоящее постановление Председателю Государственной Думы Федерального Собрания Российской Федерации.</w:t>
      </w: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144"/>
        <w:jc w:val="both"/>
      </w:pPr>
      <w:r>
        <w:tab/>
      </w:r>
      <w:r w:rsidR="009C0923">
        <w:t>4</w:t>
      </w:r>
      <w:r>
        <w:t>.Настоящее постановление вступает в силу со дня его принятия.</w:t>
      </w: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  <w:r>
        <w:t>Председатель</w:t>
      </w:r>
    </w:p>
    <w:p w:rsidR="00E13F61" w:rsidRDefault="00E13F61" w:rsidP="00E13F6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9C0923">
        <w:t xml:space="preserve">       </w:t>
      </w:r>
      <w:r>
        <w:t xml:space="preserve">   </w:t>
      </w:r>
      <w:r w:rsidR="009C0923">
        <w:t>А</w:t>
      </w:r>
      <w:r>
        <w:t>.</w:t>
      </w:r>
      <w:r w:rsidR="009C0923">
        <w:t>И</w:t>
      </w:r>
      <w:r>
        <w:t xml:space="preserve">. </w:t>
      </w:r>
      <w:r w:rsidR="009C0923">
        <w:t>Ролик</w:t>
      </w:r>
    </w:p>
    <w:sectPr w:rsidR="00E13F6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241" w:rsidRDefault="000F2241">
      <w:r>
        <w:separator/>
      </w:r>
    </w:p>
  </w:endnote>
  <w:endnote w:type="continuationSeparator" w:id="0">
    <w:p w:rsidR="000F2241" w:rsidRDefault="000F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241" w:rsidRDefault="000F2241">
      <w:r>
        <w:separator/>
      </w:r>
    </w:p>
  </w:footnote>
  <w:footnote w:type="continuationSeparator" w:id="0">
    <w:p w:rsidR="000F2241" w:rsidRDefault="000F2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78"/>
    <w:rsid w:val="00057575"/>
    <w:rsid w:val="0007488C"/>
    <w:rsid w:val="000B3FB2"/>
    <w:rsid w:val="000C38D6"/>
    <w:rsid w:val="000D628E"/>
    <w:rsid w:val="000E5228"/>
    <w:rsid w:val="000F2241"/>
    <w:rsid w:val="00122113"/>
    <w:rsid w:val="00123119"/>
    <w:rsid w:val="00155F7F"/>
    <w:rsid w:val="003325F4"/>
    <w:rsid w:val="00392E21"/>
    <w:rsid w:val="004B69FA"/>
    <w:rsid w:val="004D1A01"/>
    <w:rsid w:val="005A6019"/>
    <w:rsid w:val="005E6130"/>
    <w:rsid w:val="00611178"/>
    <w:rsid w:val="00695A4A"/>
    <w:rsid w:val="006D45ED"/>
    <w:rsid w:val="006E650F"/>
    <w:rsid w:val="00726997"/>
    <w:rsid w:val="007B48E7"/>
    <w:rsid w:val="007B5289"/>
    <w:rsid w:val="00835A0E"/>
    <w:rsid w:val="008818A7"/>
    <w:rsid w:val="00901E74"/>
    <w:rsid w:val="00922AED"/>
    <w:rsid w:val="00924B45"/>
    <w:rsid w:val="00931FD6"/>
    <w:rsid w:val="009372FF"/>
    <w:rsid w:val="0094344A"/>
    <w:rsid w:val="009959AC"/>
    <w:rsid w:val="009C06BA"/>
    <w:rsid w:val="009C0923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4BF7"/>
    <w:rsid w:val="00D573C6"/>
    <w:rsid w:val="00DF01B2"/>
    <w:rsid w:val="00E13F61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13F6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13F6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4</TotalTime>
  <Pages>1</Pages>
  <Words>105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</cp:revision>
  <cp:lastPrinted>2014-07-16T00:09:00Z</cp:lastPrinted>
  <dcterms:created xsi:type="dcterms:W3CDTF">2018-04-16T22:23:00Z</dcterms:created>
  <dcterms:modified xsi:type="dcterms:W3CDTF">2018-04-20T01:04:00Z</dcterms:modified>
</cp:coreProperties>
</file>