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ED3C2C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7" inset="0,0,0,0">
                    <w:txbxContent>
                      <w:p w:rsidR="004B7A3B" w:rsidRDefault="0034770A" w:rsidP="004B7A3B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44297B">
                          <w:rPr>
                            <w:sz w:val="20"/>
                          </w:rPr>
                          <w:t>внесен</w:t>
                        </w:r>
                        <w:r w:rsidR="00611143">
                          <w:rPr>
                            <w:sz w:val="20"/>
                          </w:rPr>
                          <w:t xml:space="preserve"> </w:t>
                        </w:r>
                      </w:p>
                      <w:p w:rsidR="00611143" w:rsidRDefault="004B7A3B" w:rsidP="004B7A3B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прокурором</w:t>
                        </w:r>
                      </w:p>
                      <w:p w:rsidR="004B7A3B" w:rsidRDefault="004B7A3B" w:rsidP="004B7A3B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Приморского края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61402" w:rsidRDefault="009857C1" w:rsidP="0044297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  <w:lang w:eastAsia="en-US"/>
        </w:rPr>
      </w:pPr>
      <w:r>
        <w:rPr>
          <w:rFonts w:eastAsia="Calibri"/>
          <w:b/>
          <w:bCs/>
          <w:szCs w:val="28"/>
          <w:lang w:eastAsia="en-US"/>
        </w:rPr>
        <w:t>О ВНЕСЕНИИ ИЗМЕНЕНИЯ</w:t>
      </w:r>
      <w:r w:rsidR="0044297B" w:rsidRPr="0044297B">
        <w:rPr>
          <w:rFonts w:eastAsia="Calibri"/>
          <w:b/>
          <w:bCs/>
          <w:szCs w:val="28"/>
          <w:lang w:eastAsia="en-US"/>
        </w:rPr>
        <w:t xml:space="preserve"> В </w:t>
      </w:r>
      <w:r w:rsidR="004B7A3B">
        <w:rPr>
          <w:rFonts w:eastAsia="Calibri"/>
          <w:b/>
          <w:bCs/>
          <w:szCs w:val="28"/>
          <w:lang w:eastAsia="en-US"/>
        </w:rPr>
        <w:t>СТАТЬЮ 1</w:t>
      </w:r>
      <w:r w:rsidR="00C61402">
        <w:rPr>
          <w:rFonts w:eastAsia="Calibri"/>
          <w:b/>
          <w:bCs/>
          <w:szCs w:val="28"/>
          <w:lang w:eastAsia="en-US"/>
        </w:rPr>
        <w:t xml:space="preserve"> </w:t>
      </w:r>
      <w:r w:rsidR="0044297B" w:rsidRPr="0044297B">
        <w:rPr>
          <w:rFonts w:eastAsia="Calibri"/>
          <w:b/>
          <w:bCs/>
          <w:szCs w:val="28"/>
          <w:lang w:eastAsia="en-US"/>
        </w:rPr>
        <w:t>ЗАКОН</w:t>
      </w:r>
      <w:r w:rsidR="004B7A3B">
        <w:rPr>
          <w:rFonts w:eastAsia="Calibri"/>
          <w:b/>
          <w:bCs/>
          <w:szCs w:val="28"/>
          <w:lang w:eastAsia="en-US"/>
        </w:rPr>
        <w:t>А</w:t>
      </w:r>
      <w:r w:rsidR="0044297B" w:rsidRPr="0044297B">
        <w:rPr>
          <w:rFonts w:eastAsia="Calibri"/>
          <w:b/>
          <w:bCs/>
          <w:szCs w:val="28"/>
          <w:lang w:eastAsia="en-US"/>
        </w:rPr>
        <w:t xml:space="preserve"> </w:t>
      </w:r>
    </w:p>
    <w:p w:rsidR="0044297B" w:rsidRPr="0044297B" w:rsidRDefault="0044297B" w:rsidP="0044297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  <w:lang w:eastAsia="en-US"/>
        </w:rPr>
      </w:pPr>
      <w:r w:rsidRPr="0044297B">
        <w:rPr>
          <w:rFonts w:eastAsia="Calibri"/>
          <w:b/>
          <w:bCs/>
          <w:szCs w:val="28"/>
          <w:lang w:eastAsia="en-US"/>
        </w:rPr>
        <w:t>ПРИМОРСКОГО</w:t>
      </w:r>
      <w:r w:rsidR="00950B05">
        <w:rPr>
          <w:rFonts w:eastAsia="Calibri"/>
          <w:b/>
          <w:bCs/>
          <w:szCs w:val="28"/>
          <w:lang w:eastAsia="en-US"/>
        </w:rPr>
        <w:t xml:space="preserve"> </w:t>
      </w:r>
      <w:r w:rsidRPr="0044297B">
        <w:rPr>
          <w:rFonts w:eastAsia="Calibri"/>
          <w:b/>
          <w:bCs/>
          <w:szCs w:val="28"/>
          <w:lang w:eastAsia="en-US"/>
        </w:rPr>
        <w:t xml:space="preserve">КРАЯ </w:t>
      </w:r>
      <w:r w:rsidR="004C4746">
        <w:rPr>
          <w:rFonts w:eastAsia="Calibri"/>
          <w:b/>
          <w:bCs/>
          <w:szCs w:val="28"/>
          <w:lang w:eastAsia="en-US"/>
        </w:rPr>
        <w:t>"</w:t>
      </w:r>
      <w:r w:rsidRPr="0044297B">
        <w:rPr>
          <w:rFonts w:eastAsia="Calibri"/>
          <w:b/>
          <w:bCs/>
          <w:szCs w:val="28"/>
          <w:lang w:eastAsia="en-US"/>
        </w:rPr>
        <w:t>О ПОРЯДКЕ ПРОВЕДЕНИЯ ЭКСПЕРТИЗЫ</w:t>
      </w:r>
    </w:p>
    <w:p w:rsidR="0044297B" w:rsidRPr="0044297B" w:rsidRDefault="0044297B" w:rsidP="0044297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  <w:lang w:eastAsia="en-US"/>
        </w:rPr>
      </w:pPr>
      <w:r w:rsidRPr="0044297B">
        <w:rPr>
          <w:rFonts w:eastAsia="Calibri"/>
          <w:b/>
          <w:bCs/>
          <w:szCs w:val="28"/>
          <w:lang w:eastAsia="en-US"/>
        </w:rPr>
        <w:t>МУНИЦИПАЛЬНЫХ НОРМАТИВНЫХ ПРАВОВЫХ АКТОВ</w:t>
      </w:r>
    </w:p>
    <w:p w:rsidR="0044297B" w:rsidRPr="0044297B" w:rsidRDefault="0044297B" w:rsidP="0044297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  <w:lang w:eastAsia="en-US"/>
        </w:rPr>
      </w:pPr>
      <w:r w:rsidRPr="0044297B">
        <w:rPr>
          <w:rFonts w:eastAsia="Calibri"/>
          <w:b/>
          <w:bCs/>
          <w:szCs w:val="28"/>
          <w:lang w:eastAsia="en-US"/>
        </w:rPr>
        <w:t>И ОЦЕНКИ РЕГУЛИРУЮЩЕГО ВОЗДЕЙСТВИЯ ПРОЕКТОВ</w:t>
      </w:r>
    </w:p>
    <w:p w:rsidR="0044297B" w:rsidRPr="0044297B" w:rsidRDefault="0044297B" w:rsidP="0044297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  <w:lang w:eastAsia="en-US"/>
        </w:rPr>
      </w:pPr>
      <w:r w:rsidRPr="0044297B">
        <w:rPr>
          <w:rFonts w:eastAsia="Calibri"/>
          <w:b/>
          <w:bCs/>
          <w:szCs w:val="28"/>
          <w:lang w:eastAsia="en-US"/>
        </w:rPr>
        <w:t>МУНИЦИПАЛЬНЫХ НОРМАТИВНЫХ ПРАВОВЫХ АКТОВ</w:t>
      </w:r>
    </w:p>
    <w:p w:rsidR="00BE0544" w:rsidRDefault="0044297B" w:rsidP="0044297B">
      <w:pPr>
        <w:jc w:val="center"/>
        <w:rPr>
          <w:rFonts w:eastAsia="Calibri"/>
          <w:b/>
          <w:bCs/>
          <w:szCs w:val="28"/>
          <w:lang w:eastAsia="en-US"/>
        </w:rPr>
      </w:pPr>
      <w:r w:rsidRPr="0044297B">
        <w:rPr>
          <w:rFonts w:eastAsia="Calibri"/>
          <w:b/>
          <w:bCs/>
          <w:szCs w:val="28"/>
          <w:lang w:eastAsia="en-US"/>
        </w:rPr>
        <w:t>В ПРИМОРСКОМ КРАЕ</w:t>
      </w:r>
      <w:r w:rsidR="004C4746">
        <w:rPr>
          <w:rFonts w:eastAsia="Calibri"/>
          <w:b/>
          <w:bCs/>
          <w:szCs w:val="28"/>
          <w:lang w:eastAsia="en-US"/>
        </w:rPr>
        <w:t>"</w:t>
      </w:r>
    </w:p>
    <w:p w:rsidR="002452B0" w:rsidRDefault="002452B0" w:rsidP="0044297B">
      <w:pPr>
        <w:jc w:val="center"/>
        <w:rPr>
          <w:rFonts w:eastAsia="Calibri"/>
          <w:b/>
          <w:bCs/>
          <w:szCs w:val="28"/>
          <w:lang w:eastAsia="en-US"/>
        </w:rPr>
      </w:pPr>
    </w:p>
    <w:p w:rsidR="004C4746" w:rsidRDefault="002452B0" w:rsidP="004C4746">
      <w:pPr>
        <w:ind w:firstLine="709"/>
        <w:jc w:val="both"/>
        <w:rPr>
          <w:szCs w:val="28"/>
        </w:rPr>
      </w:pPr>
      <w:r w:rsidRPr="002452B0">
        <w:rPr>
          <w:szCs w:val="28"/>
        </w:rPr>
        <w:t>Принят Законодательным Собранием Приморского края</w:t>
      </w:r>
      <w:r w:rsidR="005666FA">
        <w:rPr>
          <w:szCs w:val="28"/>
        </w:rPr>
        <w:t xml:space="preserve"> </w:t>
      </w:r>
    </w:p>
    <w:p w:rsidR="00C36030" w:rsidRPr="002452B0" w:rsidRDefault="00C36030" w:rsidP="004C4746">
      <w:pPr>
        <w:ind w:firstLine="709"/>
        <w:jc w:val="both"/>
        <w:rPr>
          <w:rFonts w:eastAsia="Calibri"/>
          <w:szCs w:val="28"/>
          <w:lang w:eastAsia="en-US"/>
        </w:rPr>
      </w:pPr>
    </w:p>
    <w:p w:rsidR="00C36030" w:rsidRDefault="00C36030" w:rsidP="00C36030">
      <w:pPr>
        <w:widowControl w:val="0"/>
        <w:autoSpaceDE w:val="0"/>
        <w:autoSpaceDN w:val="0"/>
        <w:adjustRightInd w:val="0"/>
        <w:ind w:firstLine="708"/>
        <w:rPr>
          <w:szCs w:val="28"/>
        </w:rPr>
      </w:pPr>
      <w:r>
        <w:rPr>
          <w:szCs w:val="28"/>
        </w:rPr>
        <w:t>СТАТЬЯ 1.</w:t>
      </w:r>
    </w:p>
    <w:p w:rsidR="00C36030" w:rsidRDefault="00C36030" w:rsidP="00C36030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Внести в </w:t>
      </w:r>
      <w:r w:rsidR="0068612C">
        <w:rPr>
          <w:szCs w:val="28"/>
        </w:rPr>
        <w:t xml:space="preserve">статью 1 </w:t>
      </w:r>
      <w:r>
        <w:rPr>
          <w:szCs w:val="28"/>
        </w:rPr>
        <w:t>Закон</w:t>
      </w:r>
      <w:r w:rsidR="0068612C">
        <w:rPr>
          <w:szCs w:val="28"/>
        </w:rPr>
        <w:t>а</w:t>
      </w:r>
      <w:r>
        <w:rPr>
          <w:szCs w:val="28"/>
        </w:rPr>
        <w:t xml:space="preserve"> Приморского края от 3 декабря 2014 года </w:t>
      </w:r>
      <w:r w:rsidR="0068612C">
        <w:rPr>
          <w:szCs w:val="28"/>
        </w:rPr>
        <w:br/>
      </w:r>
      <w:r>
        <w:rPr>
          <w:szCs w:val="28"/>
        </w:rPr>
        <w:t>№ 507-</w:t>
      </w:r>
      <w:proofErr w:type="spellStart"/>
      <w:r>
        <w:rPr>
          <w:szCs w:val="28"/>
        </w:rPr>
        <w:t>КЗ</w:t>
      </w:r>
      <w:proofErr w:type="spellEnd"/>
      <w:r>
        <w:rPr>
          <w:szCs w:val="28"/>
        </w:rPr>
        <w:t xml:space="preserve"> 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 (Ведомости Законодательного Собрания Приморского края, 2014, № 98, </w:t>
      </w:r>
      <w:r w:rsidR="00C61402">
        <w:rPr>
          <w:szCs w:val="28"/>
        </w:rPr>
        <w:br/>
      </w:r>
      <w:r>
        <w:rPr>
          <w:szCs w:val="28"/>
        </w:rPr>
        <w:t>стр. 42; 20</w:t>
      </w:r>
      <w:r w:rsidR="00461324">
        <w:rPr>
          <w:szCs w:val="28"/>
        </w:rPr>
        <w:t>16</w:t>
      </w:r>
      <w:r>
        <w:rPr>
          <w:szCs w:val="28"/>
        </w:rPr>
        <w:t>, № 160, стр. 24</w:t>
      </w:r>
      <w:r w:rsidR="0068612C">
        <w:rPr>
          <w:szCs w:val="28"/>
        </w:rPr>
        <w:t>, № 7</w:t>
      </w:r>
      <w:r w:rsidR="006F6A84">
        <w:rPr>
          <w:szCs w:val="28"/>
        </w:rPr>
        <w:t>,</w:t>
      </w:r>
      <w:bookmarkStart w:id="0" w:name="_GoBack"/>
      <w:bookmarkEnd w:id="0"/>
      <w:r w:rsidR="0068612C">
        <w:rPr>
          <w:szCs w:val="28"/>
        </w:rPr>
        <w:t xml:space="preserve"> стр. 66</w:t>
      </w:r>
      <w:r w:rsidR="009857C1">
        <w:rPr>
          <w:szCs w:val="28"/>
        </w:rPr>
        <w:t>) следующе</w:t>
      </w:r>
      <w:r>
        <w:rPr>
          <w:szCs w:val="28"/>
        </w:rPr>
        <w:t>е из</w:t>
      </w:r>
      <w:r w:rsidR="009857C1">
        <w:rPr>
          <w:szCs w:val="28"/>
        </w:rPr>
        <w:t>менение</w:t>
      </w:r>
      <w:r>
        <w:rPr>
          <w:szCs w:val="28"/>
        </w:rPr>
        <w:t>:</w:t>
      </w:r>
    </w:p>
    <w:p w:rsidR="00D82186" w:rsidRPr="00D82186" w:rsidRDefault="00D82186" w:rsidP="00D8218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D82186">
        <w:rPr>
          <w:szCs w:val="28"/>
        </w:rPr>
        <w:t>часть 2 признать утратившей силу.</w:t>
      </w:r>
    </w:p>
    <w:p w:rsidR="00D82186" w:rsidRPr="00D82186" w:rsidRDefault="00D82186" w:rsidP="00D8218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D82186" w:rsidRPr="00D82186" w:rsidRDefault="00D82186" w:rsidP="00D8218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D82186">
        <w:rPr>
          <w:szCs w:val="28"/>
        </w:rPr>
        <w:t>СТАТЬЯ 2.</w:t>
      </w:r>
    </w:p>
    <w:p w:rsidR="00D82186" w:rsidRPr="00D82186" w:rsidRDefault="00D82186" w:rsidP="00D8218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D82186">
        <w:rPr>
          <w:szCs w:val="28"/>
        </w:rPr>
        <w:t>Настоящий Закон вступает в силу со дня его официального опубликования.</w:t>
      </w:r>
    </w:p>
    <w:p w:rsidR="00D82186" w:rsidRPr="00D82186" w:rsidRDefault="00D82186" w:rsidP="00D8218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D82186" w:rsidRDefault="00D82186" w:rsidP="00D8218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D82186" w:rsidRPr="00D82186" w:rsidRDefault="00D82186" w:rsidP="00D8218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D82186" w:rsidRPr="00D82186" w:rsidRDefault="00D82186" w:rsidP="00D82186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D82186">
        <w:rPr>
          <w:szCs w:val="28"/>
        </w:rPr>
        <w:t>Временно исполняющий обязанности</w:t>
      </w:r>
    </w:p>
    <w:p w:rsidR="00D82186" w:rsidRPr="00D82186" w:rsidRDefault="00D82186" w:rsidP="00D82186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D82186">
        <w:rPr>
          <w:szCs w:val="28"/>
        </w:rPr>
        <w:t xml:space="preserve">Губернатора края </w:t>
      </w:r>
      <w:r>
        <w:rPr>
          <w:szCs w:val="28"/>
        </w:rPr>
        <w:t xml:space="preserve">   </w:t>
      </w:r>
      <w:r w:rsidRPr="00D82186">
        <w:rPr>
          <w:szCs w:val="28"/>
        </w:rPr>
        <w:t xml:space="preserve">                                                                         </w:t>
      </w:r>
      <w:proofErr w:type="spellStart"/>
      <w:r w:rsidRPr="00D82186">
        <w:rPr>
          <w:szCs w:val="28"/>
        </w:rPr>
        <w:t>А.В</w:t>
      </w:r>
      <w:proofErr w:type="spellEnd"/>
      <w:r w:rsidRPr="00D82186">
        <w:rPr>
          <w:szCs w:val="28"/>
        </w:rPr>
        <w:t>.</w:t>
      </w:r>
      <w:r>
        <w:rPr>
          <w:szCs w:val="28"/>
        </w:rPr>
        <w:t xml:space="preserve"> </w:t>
      </w:r>
      <w:r w:rsidRPr="00D82186">
        <w:rPr>
          <w:szCs w:val="28"/>
        </w:rPr>
        <w:t>Тарасенко</w:t>
      </w:r>
    </w:p>
    <w:p w:rsidR="00D82186" w:rsidRDefault="00D82186" w:rsidP="00C36030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sectPr w:rsidR="00D82186" w:rsidSect="003C323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297B" w:rsidRDefault="0044297B">
      <w:r>
        <w:separator/>
      </w:r>
    </w:p>
  </w:endnote>
  <w:endnote w:type="continuationSeparator" w:id="0">
    <w:p w:rsidR="0044297B" w:rsidRDefault="004429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FA3" w:rsidRDefault="00744FA3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FA3" w:rsidRDefault="00744FA3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FA3" w:rsidRDefault="00744FA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297B" w:rsidRDefault="0044297B">
      <w:r>
        <w:separator/>
      </w:r>
    </w:p>
  </w:footnote>
  <w:footnote w:type="continuationSeparator" w:id="0">
    <w:p w:rsidR="0044297B" w:rsidRDefault="004429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FA3" w:rsidRDefault="00744FA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5076" w:rsidRDefault="00323C06" w:rsidP="00744FA3">
    <w:pPr>
      <w:pStyle w:val="a3"/>
      <w:jc w:val="right"/>
    </w:pPr>
    <w:r>
      <w:fldChar w:fldCharType="begin"/>
    </w:r>
    <w:r w:rsidR="005B5076">
      <w:instrText>PAGE   \* MERGEFORMAT</w:instrText>
    </w:r>
    <w:r>
      <w:fldChar w:fldCharType="separate"/>
    </w:r>
    <w:r w:rsidR="009857C1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FA3" w:rsidRDefault="00744FA3" w:rsidP="00744FA3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147428"/>
    <w:multiLevelType w:val="hybridMultilevel"/>
    <w:tmpl w:val="CCFC7E2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0E201E"/>
    <w:multiLevelType w:val="hybridMultilevel"/>
    <w:tmpl w:val="79680F72"/>
    <w:lvl w:ilvl="0" w:tplc="AF06FD5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D417EE5"/>
    <w:multiLevelType w:val="hybridMultilevel"/>
    <w:tmpl w:val="EE18BEF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4297B"/>
    <w:rsid w:val="00001AF1"/>
    <w:rsid w:val="00016280"/>
    <w:rsid w:val="0003291F"/>
    <w:rsid w:val="00036471"/>
    <w:rsid w:val="0003793C"/>
    <w:rsid w:val="000875E5"/>
    <w:rsid w:val="000D6241"/>
    <w:rsid w:val="000D7212"/>
    <w:rsid w:val="000F271C"/>
    <w:rsid w:val="00107186"/>
    <w:rsid w:val="00117E6B"/>
    <w:rsid w:val="00167A55"/>
    <w:rsid w:val="001C2332"/>
    <w:rsid w:val="001E35E1"/>
    <w:rsid w:val="001E45C1"/>
    <w:rsid w:val="002115EC"/>
    <w:rsid w:val="002452B0"/>
    <w:rsid w:val="00246535"/>
    <w:rsid w:val="0027102F"/>
    <w:rsid w:val="00295CBC"/>
    <w:rsid w:val="002C4D38"/>
    <w:rsid w:val="002E155A"/>
    <w:rsid w:val="002F3DFA"/>
    <w:rsid w:val="00310AEC"/>
    <w:rsid w:val="00323C06"/>
    <w:rsid w:val="00323C39"/>
    <w:rsid w:val="003435DD"/>
    <w:rsid w:val="0034770A"/>
    <w:rsid w:val="0035656B"/>
    <w:rsid w:val="00375243"/>
    <w:rsid w:val="003B26E7"/>
    <w:rsid w:val="003C3237"/>
    <w:rsid w:val="00405EFB"/>
    <w:rsid w:val="0044297B"/>
    <w:rsid w:val="00444004"/>
    <w:rsid w:val="00451E0D"/>
    <w:rsid w:val="00461324"/>
    <w:rsid w:val="00461D17"/>
    <w:rsid w:val="0047435B"/>
    <w:rsid w:val="00482067"/>
    <w:rsid w:val="004843B8"/>
    <w:rsid w:val="004A07FF"/>
    <w:rsid w:val="004B7A3B"/>
    <w:rsid w:val="004C4746"/>
    <w:rsid w:val="004D4263"/>
    <w:rsid w:val="004E0933"/>
    <w:rsid w:val="005666FA"/>
    <w:rsid w:val="005676F8"/>
    <w:rsid w:val="005720AF"/>
    <w:rsid w:val="00574D43"/>
    <w:rsid w:val="00586711"/>
    <w:rsid w:val="005A2827"/>
    <w:rsid w:val="005B5076"/>
    <w:rsid w:val="005D5C5C"/>
    <w:rsid w:val="005F5087"/>
    <w:rsid w:val="00600182"/>
    <w:rsid w:val="006107A8"/>
    <w:rsid w:val="00611143"/>
    <w:rsid w:val="00620B33"/>
    <w:rsid w:val="00654CB0"/>
    <w:rsid w:val="0068242B"/>
    <w:rsid w:val="0068612C"/>
    <w:rsid w:val="006922BC"/>
    <w:rsid w:val="0069360A"/>
    <w:rsid w:val="0069491A"/>
    <w:rsid w:val="006A2062"/>
    <w:rsid w:val="006D7F43"/>
    <w:rsid w:val="006E1C09"/>
    <w:rsid w:val="006F6A84"/>
    <w:rsid w:val="00700DAD"/>
    <w:rsid w:val="00717B59"/>
    <w:rsid w:val="00723A17"/>
    <w:rsid w:val="00723A8B"/>
    <w:rsid w:val="00724EF2"/>
    <w:rsid w:val="00735B26"/>
    <w:rsid w:val="00744FA3"/>
    <w:rsid w:val="00772AE2"/>
    <w:rsid w:val="00776A4E"/>
    <w:rsid w:val="00781593"/>
    <w:rsid w:val="007829E3"/>
    <w:rsid w:val="00791C06"/>
    <w:rsid w:val="007C5219"/>
    <w:rsid w:val="007E3E5F"/>
    <w:rsid w:val="0080747C"/>
    <w:rsid w:val="008216CD"/>
    <w:rsid w:val="0084034A"/>
    <w:rsid w:val="0084425A"/>
    <w:rsid w:val="00847A65"/>
    <w:rsid w:val="0085671D"/>
    <w:rsid w:val="00865C0C"/>
    <w:rsid w:val="00873569"/>
    <w:rsid w:val="00897D8C"/>
    <w:rsid w:val="008E1AA4"/>
    <w:rsid w:val="0091366C"/>
    <w:rsid w:val="00950B05"/>
    <w:rsid w:val="009606CE"/>
    <w:rsid w:val="0096757A"/>
    <w:rsid w:val="009857C1"/>
    <w:rsid w:val="00995468"/>
    <w:rsid w:val="009C0E2F"/>
    <w:rsid w:val="009E5682"/>
    <w:rsid w:val="009E63F9"/>
    <w:rsid w:val="00A07BD2"/>
    <w:rsid w:val="00A101F3"/>
    <w:rsid w:val="00A154DE"/>
    <w:rsid w:val="00A9507A"/>
    <w:rsid w:val="00AB70F9"/>
    <w:rsid w:val="00AC2AA1"/>
    <w:rsid w:val="00AC31EC"/>
    <w:rsid w:val="00AC7D41"/>
    <w:rsid w:val="00AD1C96"/>
    <w:rsid w:val="00B032CD"/>
    <w:rsid w:val="00B1291F"/>
    <w:rsid w:val="00B25A60"/>
    <w:rsid w:val="00B30BEB"/>
    <w:rsid w:val="00B4193D"/>
    <w:rsid w:val="00B41D30"/>
    <w:rsid w:val="00B67600"/>
    <w:rsid w:val="00BB027F"/>
    <w:rsid w:val="00BB1B72"/>
    <w:rsid w:val="00BB76A2"/>
    <w:rsid w:val="00BE0544"/>
    <w:rsid w:val="00BE27FA"/>
    <w:rsid w:val="00BF1099"/>
    <w:rsid w:val="00BF3759"/>
    <w:rsid w:val="00C10DC2"/>
    <w:rsid w:val="00C36030"/>
    <w:rsid w:val="00C61402"/>
    <w:rsid w:val="00C7442E"/>
    <w:rsid w:val="00C9702B"/>
    <w:rsid w:val="00CA571B"/>
    <w:rsid w:val="00CC74D6"/>
    <w:rsid w:val="00D215C3"/>
    <w:rsid w:val="00D82186"/>
    <w:rsid w:val="00DE6BCC"/>
    <w:rsid w:val="00E04EBC"/>
    <w:rsid w:val="00E34273"/>
    <w:rsid w:val="00E35DDB"/>
    <w:rsid w:val="00E51A74"/>
    <w:rsid w:val="00E52202"/>
    <w:rsid w:val="00E81D8E"/>
    <w:rsid w:val="00E87DB5"/>
    <w:rsid w:val="00EA3D11"/>
    <w:rsid w:val="00ED3C2C"/>
    <w:rsid w:val="00EE596A"/>
    <w:rsid w:val="00F55798"/>
    <w:rsid w:val="00F658D0"/>
    <w:rsid w:val="00F82F56"/>
    <w:rsid w:val="00F97147"/>
    <w:rsid w:val="00FA1E3E"/>
    <w:rsid w:val="00FA4FC7"/>
    <w:rsid w:val="00FB4C25"/>
    <w:rsid w:val="00FD1087"/>
    <w:rsid w:val="00FE0FB2"/>
    <w:rsid w:val="00FE7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C06"/>
    <w:rPr>
      <w:sz w:val="28"/>
    </w:rPr>
  </w:style>
  <w:style w:type="paragraph" w:styleId="1">
    <w:name w:val="heading 1"/>
    <w:basedOn w:val="a"/>
    <w:next w:val="a"/>
    <w:qFormat/>
    <w:rsid w:val="00323C06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23C06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323C06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5B5076"/>
    <w:rPr>
      <w:sz w:val="28"/>
    </w:rPr>
  </w:style>
  <w:style w:type="paragraph" w:customStyle="1" w:styleId="ConsPlusNormal">
    <w:name w:val="ConsPlusNormal"/>
    <w:rsid w:val="0035656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7">
    <w:name w:val="Hyperlink"/>
    <w:uiPriority w:val="99"/>
    <w:unhideWhenUsed/>
    <w:rsid w:val="00C3603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314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meleva_V_A\Desktop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A04E96-177F-4425-9809-001000366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6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4</cp:revision>
  <cp:lastPrinted>2018-04-18T00:57:00Z</cp:lastPrinted>
  <dcterms:created xsi:type="dcterms:W3CDTF">2018-04-10T00:49:00Z</dcterms:created>
  <dcterms:modified xsi:type="dcterms:W3CDTF">2018-04-18T01:00:00Z</dcterms:modified>
</cp:coreProperties>
</file>