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0585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13C7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депутатом </w:t>
                                  </w:r>
                                </w:p>
                                <w:p w:rsidR="009605F5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9605F5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9605F5" w:rsidRDefault="009605F5" w:rsidP="00F272F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Самсоновым А.А.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F13C7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депутатом </w:t>
                            </w:r>
                          </w:p>
                          <w:p w:rsidR="009605F5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9605F5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9605F5" w:rsidRDefault="009605F5" w:rsidP="00F272F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Самсоновым А.А.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605F5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046F4E">
        <w:rPr>
          <w:b/>
        </w:rPr>
        <w:t>Й</w:t>
      </w:r>
      <w:bookmarkStart w:id="0" w:name="_GoBack"/>
      <w:bookmarkEnd w:id="0"/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605F5">
        <w:rPr>
          <w:b/>
        </w:rPr>
        <w:t>СТАТЬЮ 8</w:t>
      </w:r>
      <w:r w:rsidR="009605F5">
        <w:rPr>
          <w:b/>
          <w:vertAlign w:val="superscript"/>
        </w:rPr>
        <w:t>1</w:t>
      </w:r>
      <w:r w:rsidR="009605F5">
        <w:rPr>
          <w:b/>
        </w:rPr>
        <w:t xml:space="preserve"> </w:t>
      </w:r>
      <w:r w:rsidR="009843B0">
        <w:rPr>
          <w:b/>
        </w:rPr>
        <w:t>ЗАКОН</w:t>
      </w:r>
      <w:r w:rsidR="009605F5">
        <w:rPr>
          <w:b/>
        </w:rPr>
        <w:t>А</w:t>
      </w:r>
      <w:r w:rsidR="00C07A07">
        <w:rPr>
          <w:b/>
        </w:rPr>
        <w:t xml:space="preserve"> </w:t>
      </w:r>
    </w:p>
    <w:p w:rsidR="000C0292" w:rsidRDefault="00B27DF9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>
        <w:rPr>
          <w:b/>
        </w:rPr>
        <w:t>ПРИМОРСКОГО</w:t>
      </w:r>
      <w:r w:rsidR="00051558">
        <w:rPr>
          <w:b/>
        </w:rPr>
        <w:t xml:space="preserve"> </w:t>
      </w:r>
      <w:r>
        <w:rPr>
          <w:b/>
        </w:rPr>
        <w:t>КРАЯ</w:t>
      </w:r>
      <w:r w:rsidR="009605F5">
        <w:rPr>
          <w:b/>
        </w:rPr>
        <w:t xml:space="preserve"> </w:t>
      </w:r>
      <w:r>
        <w:rPr>
          <w:b/>
        </w:rPr>
        <w:t>"</w:t>
      </w:r>
      <w:r w:rsidR="00D31D46">
        <w:rPr>
          <w:b/>
        </w:rPr>
        <w:t xml:space="preserve">О </w:t>
      </w:r>
      <w:r w:rsidR="000C0292"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="000C0292"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DB204A" w:rsidRDefault="00DB204A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r w:rsidRPr="00437C62">
        <w:rPr>
          <w:szCs w:val="28"/>
        </w:rPr>
        <w:t xml:space="preserve">Внести в </w:t>
      </w:r>
      <w:r w:rsidR="00637D19">
        <w:rPr>
          <w:szCs w:val="28"/>
        </w:rPr>
        <w:t>статью 8</w:t>
      </w:r>
      <w:r w:rsidR="00637D19">
        <w:rPr>
          <w:szCs w:val="28"/>
          <w:vertAlign w:val="superscript"/>
        </w:rPr>
        <w:t>1</w:t>
      </w:r>
      <w:r w:rsidR="00637D19">
        <w:rPr>
          <w:szCs w:val="28"/>
        </w:rPr>
        <w:t xml:space="preserve"> </w:t>
      </w:r>
      <w:r w:rsidRPr="00437C62">
        <w:rPr>
          <w:szCs w:val="28"/>
        </w:rPr>
        <w:t>Закон</w:t>
      </w:r>
      <w:r w:rsidR="00637D19">
        <w:rPr>
          <w:szCs w:val="28"/>
        </w:rPr>
        <w:t>а</w:t>
      </w:r>
      <w:r w:rsidRPr="00437C62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</w:t>
      </w:r>
      <w:proofErr w:type="gramStart"/>
      <w:r w:rsidRPr="00437C62">
        <w:rPr>
          <w:szCs w:val="28"/>
        </w:rPr>
        <w:t>2017, № 15, стр. 6</w:t>
      </w:r>
      <w:r>
        <w:rPr>
          <w:szCs w:val="28"/>
        </w:rPr>
        <w:t>, № 18, стр. 25</w:t>
      </w:r>
      <w:r w:rsidR="002E10AB">
        <w:rPr>
          <w:szCs w:val="28"/>
        </w:rPr>
        <w:t>, № 20, стр. 33</w:t>
      </w:r>
      <w:r w:rsidR="007B41BA">
        <w:rPr>
          <w:szCs w:val="28"/>
        </w:rPr>
        <w:t>, № 32, стр. 12</w:t>
      </w:r>
      <w:r w:rsidR="00BF3E4B">
        <w:rPr>
          <w:szCs w:val="28"/>
        </w:rPr>
        <w:t>, № 36, стр. 20</w:t>
      </w:r>
      <w:r w:rsidR="00637D19" w:rsidRPr="0055793F">
        <w:rPr>
          <w:szCs w:val="28"/>
        </w:rPr>
        <w:t xml:space="preserve">, № </w:t>
      </w:r>
      <w:r w:rsidR="0055793F" w:rsidRPr="0055793F">
        <w:rPr>
          <w:szCs w:val="28"/>
        </w:rPr>
        <w:t>46, стр. 31</w:t>
      </w:r>
      <w:r w:rsidR="002E10AB" w:rsidRPr="0055793F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046F4E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046F4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1040FE" w:rsidRDefault="00852811" w:rsidP="00D718BF">
      <w:pPr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="00637D19">
        <w:rPr>
          <w:szCs w:val="28"/>
        </w:rPr>
        <w:t>част</w:t>
      </w:r>
      <w:r>
        <w:rPr>
          <w:szCs w:val="28"/>
        </w:rPr>
        <w:t>и</w:t>
      </w:r>
      <w:r w:rsidR="00637D19">
        <w:rPr>
          <w:szCs w:val="28"/>
        </w:rPr>
        <w:t xml:space="preserve"> 2</w:t>
      </w:r>
      <w:r w:rsidR="008E1927">
        <w:rPr>
          <w:szCs w:val="28"/>
        </w:rPr>
        <w:t>:</w:t>
      </w:r>
    </w:p>
    <w:p w:rsidR="00456556" w:rsidRDefault="00852811" w:rsidP="00E6569E">
      <w:pPr>
        <w:ind w:firstLine="709"/>
        <w:jc w:val="both"/>
        <w:rPr>
          <w:szCs w:val="28"/>
        </w:rPr>
      </w:pPr>
      <w:r>
        <w:rPr>
          <w:szCs w:val="28"/>
        </w:rPr>
        <w:t>пункт 2 признать утратившим силу;</w:t>
      </w:r>
    </w:p>
    <w:p w:rsidR="00852811" w:rsidRDefault="00852811" w:rsidP="00E6569E">
      <w:pPr>
        <w:ind w:firstLine="709"/>
        <w:jc w:val="both"/>
        <w:rPr>
          <w:szCs w:val="28"/>
        </w:rPr>
      </w:pPr>
      <w:r>
        <w:rPr>
          <w:szCs w:val="28"/>
        </w:rPr>
        <w:t xml:space="preserve">пункт </w:t>
      </w:r>
      <w:r w:rsidR="00ED279F">
        <w:rPr>
          <w:szCs w:val="28"/>
        </w:rPr>
        <w:t>3 признать утратившим силу.</w:t>
      </w:r>
    </w:p>
    <w:p w:rsidR="00F268D6" w:rsidRDefault="00F268D6" w:rsidP="00E6569E">
      <w:pPr>
        <w:ind w:firstLine="709"/>
        <w:jc w:val="both"/>
        <w:rPr>
          <w:szCs w:val="28"/>
        </w:rPr>
      </w:pPr>
    </w:p>
    <w:p w:rsidR="00BE5A6C" w:rsidRPr="00041A5C" w:rsidRDefault="00BE5A6C" w:rsidP="00D718BF">
      <w:pPr>
        <w:ind w:firstLine="709"/>
        <w:jc w:val="both"/>
        <w:rPr>
          <w:szCs w:val="28"/>
        </w:rPr>
      </w:pPr>
      <w:r w:rsidRPr="00041A5C">
        <w:rPr>
          <w:szCs w:val="28"/>
        </w:rPr>
        <w:t>СТАТЬЯ 2.</w:t>
      </w:r>
    </w:p>
    <w:p w:rsidR="00D718BF" w:rsidRPr="00786F25" w:rsidRDefault="00D718BF" w:rsidP="00D718BF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10" w:rsidRPr="00AE7F10" w:rsidRDefault="00AE7F10" w:rsidP="00AE7F10">
      <w:pPr>
        <w:jc w:val="both"/>
        <w:rPr>
          <w:szCs w:val="28"/>
        </w:rPr>
      </w:pPr>
      <w:r w:rsidRPr="00AE7F10">
        <w:rPr>
          <w:szCs w:val="28"/>
        </w:rPr>
        <w:t xml:space="preserve">Временно </w:t>
      </w:r>
      <w:proofErr w:type="gramStart"/>
      <w:r w:rsidRPr="00AE7F10">
        <w:rPr>
          <w:szCs w:val="28"/>
        </w:rPr>
        <w:t>исполняющий</w:t>
      </w:r>
      <w:proofErr w:type="gramEnd"/>
      <w:r w:rsidRPr="00AE7F10">
        <w:rPr>
          <w:szCs w:val="28"/>
        </w:rPr>
        <w:t xml:space="preserve"> обязанности</w:t>
      </w:r>
    </w:p>
    <w:p w:rsidR="00BE5A6C" w:rsidRPr="00041A5C" w:rsidRDefault="00AE7F10" w:rsidP="00AE7F10">
      <w:pPr>
        <w:jc w:val="both"/>
        <w:rPr>
          <w:szCs w:val="28"/>
        </w:rPr>
      </w:pPr>
      <w:r w:rsidRPr="00AE7F10">
        <w:rPr>
          <w:szCs w:val="28"/>
        </w:rPr>
        <w:t>Губернатора края</w:t>
      </w:r>
      <w:r>
        <w:rPr>
          <w:szCs w:val="28"/>
        </w:rPr>
        <w:t xml:space="preserve">                                              </w:t>
      </w:r>
      <w:r w:rsidR="00D06899">
        <w:rPr>
          <w:szCs w:val="28"/>
        </w:rPr>
        <w:t xml:space="preserve">   </w:t>
      </w:r>
      <w:r>
        <w:rPr>
          <w:szCs w:val="28"/>
        </w:rPr>
        <w:t xml:space="preserve">                            </w:t>
      </w:r>
      <w:r w:rsidRPr="00AE7F10">
        <w:rPr>
          <w:szCs w:val="28"/>
        </w:rPr>
        <w:t>А.В.</w:t>
      </w:r>
      <w:r w:rsidR="00284172">
        <w:rPr>
          <w:szCs w:val="28"/>
        </w:rPr>
        <w:t xml:space="preserve"> </w:t>
      </w:r>
      <w:r w:rsidRPr="00AE7F10">
        <w:rPr>
          <w:szCs w:val="28"/>
        </w:rPr>
        <w:t>Тарасенко</w:t>
      </w:r>
    </w:p>
    <w:sectPr w:rsidR="00BE5A6C" w:rsidRPr="00041A5C" w:rsidSect="000069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3FD" w:rsidRDefault="007443FD" w:rsidP="005700DA">
      <w:r>
        <w:separator/>
      </w:r>
    </w:p>
  </w:endnote>
  <w:endnote w:type="continuationSeparator" w:id="0">
    <w:p w:rsidR="007443FD" w:rsidRDefault="007443FD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3FD" w:rsidRDefault="007443FD" w:rsidP="005700DA">
      <w:r>
        <w:separator/>
      </w:r>
    </w:p>
  </w:footnote>
  <w:footnote w:type="continuationSeparator" w:id="0">
    <w:p w:rsidR="007443FD" w:rsidRDefault="007443FD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9605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612"/>
    <w:rsid w:val="00003D99"/>
    <w:rsid w:val="000069C0"/>
    <w:rsid w:val="00014CAB"/>
    <w:rsid w:val="00030107"/>
    <w:rsid w:val="00030499"/>
    <w:rsid w:val="000444AA"/>
    <w:rsid w:val="00046F4E"/>
    <w:rsid w:val="00047727"/>
    <w:rsid w:val="00050366"/>
    <w:rsid w:val="00051558"/>
    <w:rsid w:val="00053524"/>
    <w:rsid w:val="00070CC8"/>
    <w:rsid w:val="00075A33"/>
    <w:rsid w:val="00091361"/>
    <w:rsid w:val="000921BE"/>
    <w:rsid w:val="00094874"/>
    <w:rsid w:val="000A3BBA"/>
    <w:rsid w:val="000A3C00"/>
    <w:rsid w:val="000B12DF"/>
    <w:rsid w:val="000B1843"/>
    <w:rsid w:val="000C0292"/>
    <w:rsid w:val="000C689A"/>
    <w:rsid w:val="000E174B"/>
    <w:rsid w:val="001040FE"/>
    <w:rsid w:val="0011117D"/>
    <w:rsid w:val="00124E52"/>
    <w:rsid w:val="00142072"/>
    <w:rsid w:val="00155781"/>
    <w:rsid w:val="00172950"/>
    <w:rsid w:val="00196090"/>
    <w:rsid w:val="001A32B6"/>
    <w:rsid w:val="001A576B"/>
    <w:rsid w:val="001B1C12"/>
    <w:rsid w:val="001B5EA3"/>
    <w:rsid w:val="001C4BE8"/>
    <w:rsid w:val="001D13F5"/>
    <w:rsid w:val="001D2C40"/>
    <w:rsid w:val="001D5BA4"/>
    <w:rsid w:val="001E52E9"/>
    <w:rsid w:val="00204E90"/>
    <w:rsid w:val="0022343A"/>
    <w:rsid w:val="00252662"/>
    <w:rsid w:val="00264DA4"/>
    <w:rsid w:val="00270D2E"/>
    <w:rsid w:val="002837DB"/>
    <w:rsid w:val="00284172"/>
    <w:rsid w:val="002871B3"/>
    <w:rsid w:val="00290C3E"/>
    <w:rsid w:val="00295918"/>
    <w:rsid w:val="002A344C"/>
    <w:rsid w:val="002B5969"/>
    <w:rsid w:val="002B66A1"/>
    <w:rsid w:val="002C6065"/>
    <w:rsid w:val="002D222D"/>
    <w:rsid w:val="002D3FE1"/>
    <w:rsid w:val="002E10AB"/>
    <w:rsid w:val="003360D8"/>
    <w:rsid w:val="00352B33"/>
    <w:rsid w:val="003561CF"/>
    <w:rsid w:val="003705B8"/>
    <w:rsid w:val="00370683"/>
    <w:rsid w:val="0038071A"/>
    <w:rsid w:val="0038467C"/>
    <w:rsid w:val="0038522B"/>
    <w:rsid w:val="00387ADD"/>
    <w:rsid w:val="0039411F"/>
    <w:rsid w:val="003B2EA9"/>
    <w:rsid w:val="003D0FFD"/>
    <w:rsid w:val="003E3623"/>
    <w:rsid w:val="00407EE3"/>
    <w:rsid w:val="004155F7"/>
    <w:rsid w:val="004237EC"/>
    <w:rsid w:val="00436299"/>
    <w:rsid w:val="00437602"/>
    <w:rsid w:val="00437C62"/>
    <w:rsid w:val="004557A1"/>
    <w:rsid w:val="00456556"/>
    <w:rsid w:val="00487186"/>
    <w:rsid w:val="004908F8"/>
    <w:rsid w:val="00495F52"/>
    <w:rsid w:val="004A7CD4"/>
    <w:rsid w:val="004B010F"/>
    <w:rsid w:val="004B14A0"/>
    <w:rsid w:val="004C6C1A"/>
    <w:rsid w:val="004E4576"/>
    <w:rsid w:val="004F23F8"/>
    <w:rsid w:val="004F48EE"/>
    <w:rsid w:val="00503464"/>
    <w:rsid w:val="005056E3"/>
    <w:rsid w:val="005331E3"/>
    <w:rsid w:val="0054021F"/>
    <w:rsid w:val="005446C3"/>
    <w:rsid w:val="005479FE"/>
    <w:rsid w:val="00552D37"/>
    <w:rsid w:val="00553F77"/>
    <w:rsid w:val="0055793F"/>
    <w:rsid w:val="005733D2"/>
    <w:rsid w:val="0057690A"/>
    <w:rsid w:val="0059661B"/>
    <w:rsid w:val="005B460F"/>
    <w:rsid w:val="005B50D3"/>
    <w:rsid w:val="005E228F"/>
    <w:rsid w:val="005F07B8"/>
    <w:rsid w:val="005F55B8"/>
    <w:rsid w:val="005F6C3B"/>
    <w:rsid w:val="00614943"/>
    <w:rsid w:val="00631483"/>
    <w:rsid w:val="0063764C"/>
    <w:rsid w:val="00637CAD"/>
    <w:rsid w:val="00637D19"/>
    <w:rsid w:val="006404FC"/>
    <w:rsid w:val="00655531"/>
    <w:rsid w:val="00674275"/>
    <w:rsid w:val="00696592"/>
    <w:rsid w:val="006B093A"/>
    <w:rsid w:val="006C2C06"/>
    <w:rsid w:val="006C313B"/>
    <w:rsid w:val="006C539C"/>
    <w:rsid w:val="006D1ED5"/>
    <w:rsid w:val="006D2094"/>
    <w:rsid w:val="006D609A"/>
    <w:rsid w:val="006E0DF0"/>
    <w:rsid w:val="006E5FCF"/>
    <w:rsid w:val="006F7DA1"/>
    <w:rsid w:val="0070179D"/>
    <w:rsid w:val="00711169"/>
    <w:rsid w:val="007258A2"/>
    <w:rsid w:val="0074367D"/>
    <w:rsid w:val="007443FD"/>
    <w:rsid w:val="00751949"/>
    <w:rsid w:val="0076115C"/>
    <w:rsid w:val="00761991"/>
    <w:rsid w:val="00771D62"/>
    <w:rsid w:val="00794174"/>
    <w:rsid w:val="007A54BE"/>
    <w:rsid w:val="007B41BA"/>
    <w:rsid w:val="007C3745"/>
    <w:rsid w:val="007D14DE"/>
    <w:rsid w:val="007E39AD"/>
    <w:rsid w:val="007F488F"/>
    <w:rsid w:val="00805853"/>
    <w:rsid w:val="008140CB"/>
    <w:rsid w:val="00815035"/>
    <w:rsid w:val="00815DD6"/>
    <w:rsid w:val="0081668C"/>
    <w:rsid w:val="008172A6"/>
    <w:rsid w:val="008349AB"/>
    <w:rsid w:val="008467BC"/>
    <w:rsid w:val="00851B8C"/>
    <w:rsid w:val="00852811"/>
    <w:rsid w:val="00857FC6"/>
    <w:rsid w:val="00864862"/>
    <w:rsid w:val="00885675"/>
    <w:rsid w:val="00886ADF"/>
    <w:rsid w:val="00887C91"/>
    <w:rsid w:val="008924B5"/>
    <w:rsid w:val="00893B0F"/>
    <w:rsid w:val="008955D9"/>
    <w:rsid w:val="00897786"/>
    <w:rsid w:val="008C7435"/>
    <w:rsid w:val="008C7E7D"/>
    <w:rsid w:val="008E1927"/>
    <w:rsid w:val="008F5A70"/>
    <w:rsid w:val="009060FC"/>
    <w:rsid w:val="00912088"/>
    <w:rsid w:val="00913C83"/>
    <w:rsid w:val="00917D26"/>
    <w:rsid w:val="0093226C"/>
    <w:rsid w:val="00953375"/>
    <w:rsid w:val="00955296"/>
    <w:rsid w:val="009605F5"/>
    <w:rsid w:val="0096228B"/>
    <w:rsid w:val="0096454A"/>
    <w:rsid w:val="00966805"/>
    <w:rsid w:val="009727F4"/>
    <w:rsid w:val="00982C67"/>
    <w:rsid w:val="009843B0"/>
    <w:rsid w:val="009A25BA"/>
    <w:rsid w:val="009A5FD5"/>
    <w:rsid w:val="009A7612"/>
    <w:rsid w:val="009B14FC"/>
    <w:rsid w:val="009C731C"/>
    <w:rsid w:val="009C7B17"/>
    <w:rsid w:val="009D2657"/>
    <w:rsid w:val="009F12EB"/>
    <w:rsid w:val="00A0038C"/>
    <w:rsid w:val="00A00A91"/>
    <w:rsid w:val="00A041CB"/>
    <w:rsid w:val="00A05402"/>
    <w:rsid w:val="00A12C64"/>
    <w:rsid w:val="00A12F5F"/>
    <w:rsid w:val="00A1536A"/>
    <w:rsid w:val="00A1742F"/>
    <w:rsid w:val="00A23221"/>
    <w:rsid w:val="00A362D4"/>
    <w:rsid w:val="00A37FAC"/>
    <w:rsid w:val="00A55E68"/>
    <w:rsid w:val="00A562A1"/>
    <w:rsid w:val="00A605D0"/>
    <w:rsid w:val="00A713D9"/>
    <w:rsid w:val="00A87C86"/>
    <w:rsid w:val="00AA09EE"/>
    <w:rsid w:val="00AB1CF0"/>
    <w:rsid w:val="00AC3C0B"/>
    <w:rsid w:val="00AC7570"/>
    <w:rsid w:val="00AD0C0E"/>
    <w:rsid w:val="00AE538A"/>
    <w:rsid w:val="00AE5CF0"/>
    <w:rsid w:val="00AE7F10"/>
    <w:rsid w:val="00AF13C7"/>
    <w:rsid w:val="00B06565"/>
    <w:rsid w:val="00B13B74"/>
    <w:rsid w:val="00B244AD"/>
    <w:rsid w:val="00B27DF9"/>
    <w:rsid w:val="00B426EC"/>
    <w:rsid w:val="00B50B03"/>
    <w:rsid w:val="00B51D85"/>
    <w:rsid w:val="00B60E0D"/>
    <w:rsid w:val="00B63675"/>
    <w:rsid w:val="00B96564"/>
    <w:rsid w:val="00BA2F8A"/>
    <w:rsid w:val="00BB0BA4"/>
    <w:rsid w:val="00BB1C0F"/>
    <w:rsid w:val="00BC6CFE"/>
    <w:rsid w:val="00BE5A6C"/>
    <w:rsid w:val="00BF3893"/>
    <w:rsid w:val="00BF3E4B"/>
    <w:rsid w:val="00C026A1"/>
    <w:rsid w:val="00C079EA"/>
    <w:rsid w:val="00C07A07"/>
    <w:rsid w:val="00C20158"/>
    <w:rsid w:val="00C41DE5"/>
    <w:rsid w:val="00C52931"/>
    <w:rsid w:val="00C542B3"/>
    <w:rsid w:val="00C71751"/>
    <w:rsid w:val="00C87953"/>
    <w:rsid w:val="00C93454"/>
    <w:rsid w:val="00C93805"/>
    <w:rsid w:val="00CA651D"/>
    <w:rsid w:val="00CC1422"/>
    <w:rsid w:val="00CC3F50"/>
    <w:rsid w:val="00CC6C82"/>
    <w:rsid w:val="00CE2919"/>
    <w:rsid w:val="00CE4B92"/>
    <w:rsid w:val="00CE744F"/>
    <w:rsid w:val="00CF6A74"/>
    <w:rsid w:val="00D06899"/>
    <w:rsid w:val="00D15B11"/>
    <w:rsid w:val="00D25BD0"/>
    <w:rsid w:val="00D31D46"/>
    <w:rsid w:val="00D53E98"/>
    <w:rsid w:val="00D718BF"/>
    <w:rsid w:val="00D76E1E"/>
    <w:rsid w:val="00D77DF2"/>
    <w:rsid w:val="00D907C2"/>
    <w:rsid w:val="00D93DCC"/>
    <w:rsid w:val="00D93E29"/>
    <w:rsid w:val="00DA2E37"/>
    <w:rsid w:val="00DB204A"/>
    <w:rsid w:val="00DB6320"/>
    <w:rsid w:val="00DB66CB"/>
    <w:rsid w:val="00DD18E0"/>
    <w:rsid w:val="00DD4402"/>
    <w:rsid w:val="00DD7355"/>
    <w:rsid w:val="00DE114B"/>
    <w:rsid w:val="00DE16F4"/>
    <w:rsid w:val="00DE1F39"/>
    <w:rsid w:val="00DE60B6"/>
    <w:rsid w:val="00E0453A"/>
    <w:rsid w:val="00E14AD0"/>
    <w:rsid w:val="00E2057E"/>
    <w:rsid w:val="00E30D9F"/>
    <w:rsid w:val="00E47759"/>
    <w:rsid w:val="00E6569E"/>
    <w:rsid w:val="00E66EDB"/>
    <w:rsid w:val="00E90725"/>
    <w:rsid w:val="00EA6520"/>
    <w:rsid w:val="00EB6EDD"/>
    <w:rsid w:val="00EC4CB3"/>
    <w:rsid w:val="00EC532A"/>
    <w:rsid w:val="00EC6485"/>
    <w:rsid w:val="00EC6956"/>
    <w:rsid w:val="00ED279F"/>
    <w:rsid w:val="00ED2AB9"/>
    <w:rsid w:val="00EE1932"/>
    <w:rsid w:val="00EE7763"/>
    <w:rsid w:val="00EF7D31"/>
    <w:rsid w:val="00EF7D73"/>
    <w:rsid w:val="00F10DC7"/>
    <w:rsid w:val="00F268D6"/>
    <w:rsid w:val="00F272F2"/>
    <w:rsid w:val="00F273B0"/>
    <w:rsid w:val="00F45BA0"/>
    <w:rsid w:val="00F50265"/>
    <w:rsid w:val="00F544DE"/>
    <w:rsid w:val="00F63797"/>
    <w:rsid w:val="00F6580E"/>
    <w:rsid w:val="00F87565"/>
    <w:rsid w:val="00F95D17"/>
    <w:rsid w:val="00F970D7"/>
    <w:rsid w:val="00F97AD9"/>
    <w:rsid w:val="00FA423C"/>
    <w:rsid w:val="00FB36E3"/>
    <w:rsid w:val="00FB3AF0"/>
    <w:rsid w:val="00FC4613"/>
    <w:rsid w:val="00FC5F74"/>
    <w:rsid w:val="00FD12EF"/>
    <w:rsid w:val="00FD1C04"/>
    <w:rsid w:val="00FD216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  <w:style w:type="paragraph" w:customStyle="1" w:styleId="a9">
    <w:name w:val="Стиль в законе"/>
    <w:basedOn w:val="a"/>
    <w:uiPriority w:val="99"/>
    <w:rsid w:val="00F6580E"/>
    <w:pPr>
      <w:spacing w:before="120" w:line="360" w:lineRule="auto"/>
      <w:ind w:firstLine="851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19F00-E48E-4120-9461-C5C172745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24</TotalTime>
  <Pages>1</Pages>
  <Words>194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9</cp:revision>
  <cp:lastPrinted>2017-11-07T04:46:00Z</cp:lastPrinted>
  <dcterms:created xsi:type="dcterms:W3CDTF">2017-12-26T04:26:00Z</dcterms:created>
  <dcterms:modified xsi:type="dcterms:W3CDTF">2018-02-07T04:21:00Z</dcterms:modified>
</cp:coreProperties>
</file>