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720AF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4B7A3B" w:rsidRDefault="0034770A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  <w:r w:rsidR="00611143">
                          <w:rPr>
                            <w:sz w:val="20"/>
                          </w:rPr>
                          <w:t xml:space="preserve"> </w:t>
                        </w:r>
                      </w:p>
                      <w:p w:rsidR="00611143" w:rsidRDefault="004B7A3B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прокурором</w:t>
                        </w:r>
                      </w:p>
                      <w:p w:rsidR="004B7A3B" w:rsidRDefault="004B7A3B" w:rsidP="004B7A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1402" w:rsidRDefault="009857C1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О ВНЕСЕНИИ ИЗМЕНЕНИЯ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В </w:t>
      </w:r>
      <w:r w:rsidR="004B7A3B">
        <w:rPr>
          <w:rFonts w:eastAsia="Calibri"/>
          <w:b/>
          <w:bCs/>
          <w:szCs w:val="28"/>
          <w:lang w:eastAsia="en-US"/>
        </w:rPr>
        <w:t>СТАТЬЮ 1</w:t>
      </w:r>
      <w:r w:rsidR="00C61402">
        <w:rPr>
          <w:rFonts w:eastAsia="Calibri"/>
          <w:b/>
          <w:bCs/>
          <w:szCs w:val="28"/>
          <w:lang w:eastAsia="en-US"/>
        </w:rPr>
        <w:t xml:space="preserve"> </w:t>
      </w:r>
      <w:r w:rsidR="0044297B" w:rsidRPr="0044297B">
        <w:rPr>
          <w:rFonts w:eastAsia="Calibri"/>
          <w:b/>
          <w:bCs/>
          <w:szCs w:val="28"/>
          <w:lang w:eastAsia="en-US"/>
        </w:rPr>
        <w:t>ЗАКОН</w:t>
      </w:r>
      <w:r w:rsidR="004B7A3B">
        <w:rPr>
          <w:rFonts w:eastAsia="Calibri"/>
          <w:b/>
          <w:bCs/>
          <w:szCs w:val="28"/>
          <w:lang w:eastAsia="en-US"/>
        </w:rPr>
        <w:t>А</w:t>
      </w:r>
      <w:r w:rsidR="0044297B" w:rsidRPr="0044297B">
        <w:rPr>
          <w:rFonts w:eastAsia="Calibri"/>
          <w:b/>
          <w:bCs/>
          <w:szCs w:val="28"/>
          <w:lang w:eastAsia="en-US"/>
        </w:rPr>
        <w:t xml:space="preserve"> 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4C4746" w:rsidRDefault="002452B0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 w:rsidR="005666FA">
        <w:rPr>
          <w:szCs w:val="28"/>
        </w:rPr>
        <w:t xml:space="preserve"> </w:t>
      </w:r>
    </w:p>
    <w:p w:rsidR="00C36030" w:rsidRPr="002452B0" w:rsidRDefault="00C36030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68612C">
        <w:rPr>
          <w:szCs w:val="28"/>
        </w:rPr>
        <w:t xml:space="preserve">статью 1 </w:t>
      </w:r>
      <w:r>
        <w:rPr>
          <w:szCs w:val="28"/>
        </w:rPr>
        <w:t>Закон</w:t>
      </w:r>
      <w:r w:rsidR="0068612C">
        <w:rPr>
          <w:szCs w:val="28"/>
        </w:rPr>
        <w:t>а</w:t>
      </w:r>
      <w:r>
        <w:rPr>
          <w:szCs w:val="28"/>
        </w:rPr>
        <w:t xml:space="preserve"> Приморского края от 3 декабря 2014 года </w:t>
      </w:r>
      <w:r w:rsidR="0068612C">
        <w:rPr>
          <w:szCs w:val="28"/>
        </w:rPr>
        <w:br/>
      </w:r>
      <w:r>
        <w:rPr>
          <w:szCs w:val="28"/>
        </w:rPr>
        <w:t>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 w:rsidR="00C61402">
        <w:rPr>
          <w:szCs w:val="28"/>
        </w:rPr>
        <w:br/>
      </w:r>
      <w:bookmarkStart w:id="0" w:name="_GoBack"/>
      <w:bookmarkEnd w:id="0"/>
      <w:r>
        <w:rPr>
          <w:szCs w:val="28"/>
        </w:rPr>
        <w:t>стр. 42; 20</w:t>
      </w:r>
      <w:r w:rsidR="00461324">
        <w:rPr>
          <w:szCs w:val="28"/>
        </w:rPr>
        <w:t>16</w:t>
      </w:r>
      <w:r>
        <w:rPr>
          <w:szCs w:val="28"/>
        </w:rPr>
        <w:t>, № 160, стр. 24</w:t>
      </w:r>
      <w:r w:rsidR="0068612C">
        <w:rPr>
          <w:szCs w:val="28"/>
        </w:rPr>
        <w:t>, № 7 стр. 66</w:t>
      </w:r>
      <w:r w:rsidR="009857C1">
        <w:rPr>
          <w:szCs w:val="28"/>
        </w:rPr>
        <w:t>) следующе</w:t>
      </w:r>
      <w:r>
        <w:rPr>
          <w:szCs w:val="28"/>
        </w:rPr>
        <w:t>е из</w:t>
      </w:r>
      <w:r w:rsidR="009857C1">
        <w:rPr>
          <w:szCs w:val="28"/>
        </w:rPr>
        <w:t>менение</w:t>
      </w:r>
      <w:r>
        <w:rPr>
          <w:szCs w:val="28"/>
        </w:rPr>
        <w:t>: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часть 2 признать утратившей силу.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СТАТЬЯ 2.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Настоящий Закон вступает в силу со дня его официального опубликования.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186" w:rsidRPr="00D82186" w:rsidRDefault="00D82186" w:rsidP="00D8218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82186">
        <w:rPr>
          <w:szCs w:val="28"/>
        </w:rPr>
        <w:t>Временно исполняющий обязанности</w:t>
      </w:r>
    </w:p>
    <w:p w:rsidR="00D82186" w:rsidRPr="00D82186" w:rsidRDefault="00D82186" w:rsidP="00D8218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82186">
        <w:rPr>
          <w:szCs w:val="28"/>
        </w:rPr>
        <w:t xml:space="preserve">Губернатора края </w:t>
      </w:r>
      <w:r>
        <w:rPr>
          <w:szCs w:val="28"/>
        </w:rPr>
        <w:t xml:space="preserve">   </w:t>
      </w:r>
      <w:r w:rsidRPr="00D82186">
        <w:rPr>
          <w:szCs w:val="28"/>
        </w:rPr>
        <w:t xml:space="preserve">                                                                         </w:t>
      </w:r>
      <w:proofErr w:type="spellStart"/>
      <w:r w:rsidRPr="00D82186">
        <w:rPr>
          <w:szCs w:val="28"/>
        </w:rPr>
        <w:t>А.В</w:t>
      </w:r>
      <w:proofErr w:type="spellEnd"/>
      <w:r w:rsidRPr="00D82186">
        <w:rPr>
          <w:szCs w:val="28"/>
        </w:rPr>
        <w:t>.</w:t>
      </w:r>
      <w:r>
        <w:rPr>
          <w:szCs w:val="28"/>
        </w:rPr>
        <w:t xml:space="preserve"> </w:t>
      </w:r>
      <w:r w:rsidRPr="00D82186">
        <w:rPr>
          <w:szCs w:val="28"/>
        </w:rPr>
        <w:t>Тарасенко</w:t>
      </w:r>
    </w:p>
    <w:p w:rsidR="00D82186" w:rsidRDefault="00D82186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D82186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9857C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67A55"/>
    <w:rsid w:val="001C2332"/>
    <w:rsid w:val="001E35E1"/>
    <w:rsid w:val="001E45C1"/>
    <w:rsid w:val="002115EC"/>
    <w:rsid w:val="002452B0"/>
    <w:rsid w:val="00246535"/>
    <w:rsid w:val="0027102F"/>
    <w:rsid w:val="00295CBC"/>
    <w:rsid w:val="002C4D38"/>
    <w:rsid w:val="002E155A"/>
    <w:rsid w:val="002F3DFA"/>
    <w:rsid w:val="00310AEC"/>
    <w:rsid w:val="00323C06"/>
    <w:rsid w:val="00323C39"/>
    <w:rsid w:val="003435DD"/>
    <w:rsid w:val="0034770A"/>
    <w:rsid w:val="0035656B"/>
    <w:rsid w:val="00375243"/>
    <w:rsid w:val="003B26E7"/>
    <w:rsid w:val="003C3237"/>
    <w:rsid w:val="00405EFB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B7A3B"/>
    <w:rsid w:val="004C4746"/>
    <w:rsid w:val="004D4263"/>
    <w:rsid w:val="004E0933"/>
    <w:rsid w:val="005666FA"/>
    <w:rsid w:val="005676F8"/>
    <w:rsid w:val="005720AF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20B33"/>
    <w:rsid w:val="00654CB0"/>
    <w:rsid w:val="0068242B"/>
    <w:rsid w:val="0068612C"/>
    <w:rsid w:val="006922BC"/>
    <w:rsid w:val="0069360A"/>
    <w:rsid w:val="0069491A"/>
    <w:rsid w:val="006A2062"/>
    <w:rsid w:val="006D7F43"/>
    <w:rsid w:val="006E1C09"/>
    <w:rsid w:val="00700DAD"/>
    <w:rsid w:val="00717B59"/>
    <w:rsid w:val="00723A17"/>
    <w:rsid w:val="00723A8B"/>
    <w:rsid w:val="00724EF2"/>
    <w:rsid w:val="00735B26"/>
    <w:rsid w:val="00744FA3"/>
    <w:rsid w:val="00772AE2"/>
    <w:rsid w:val="00776A4E"/>
    <w:rsid w:val="00781593"/>
    <w:rsid w:val="007829E3"/>
    <w:rsid w:val="00791C06"/>
    <w:rsid w:val="007C5219"/>
    <w:rsid w:val="007E3E5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857C1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1B72"/>
    <w:rsid w:val="00BB76A2"/>
    <w:rsid w:val="00BE0544"/>
    <w:rsid w:val="00BE27FA"/>
    <w:rsid w:val="00BF1099"/>
    <w:rsid w:val="00BF3759"/>
    <w:rsid w:val="00C10DC2"/>
    <w:rsid w:val="00C36030"/>
    <w:rsid w:val="00C61402"/>
    <w:rsid w:val="00C7442E"/>
    <w:rsid w:val="00C9702B"/>
    <w:rsid w:val="00CA571B"/>
    <w:rsid w:val="00CC74D6"/>
    <w:rsid w:val="00D215C3"/>
    <w:rsid w:val="00D82186"/>
    <w:rsid w:val="00DE6BCC"/>
    <w:rsid w:val="00E04EBC"/>
    <w:rsid w:val="00E34273"/>
    <w:rsid w:val="00E35DDB"/>
    <w:rsid w:val="00E51A74"/>
    <w:rsid w:val="00E52202"/>
    <w:rsid w:val="00E81D8E"/>
    <w:rsid w:val="00E87DB5"/>
    <w:rsid w:val="00EA3D11"/>
    <w:rsid w:val="00EE596A"/>
    <w:rsid w:val="00F55798"/>
    <w:rsid w:val="00F658D0"/>
    <w:rsid w:val="00F82F56"/>
    <w:rsid w:val="00F97147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E10B-35DB-4840-8413-7F8E980AF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2018-04-10T00:51:00Z</cp:lastPrinted>
  <dcterms:created xsi:type="dcterms:W3CDTF">2018-04-10T00:49:00Z</dcterms:created>
  <dcterms:modified xsi:type="dcterms:W3CDTF">2018-04-10T00:51:00Z</dcterms:modified>
</cp:coreProperties>
</file>