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47883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745A" w:rsidRDefault="00B14397" w:rsidP="0041745A">
      <w:pPr>
        <w:jc w:val="center"/>
        <w:rPr>
          <w:b/>
        </w:rPr>
      </w:pPr>
      <w:r>
        <w:t xml:space="preserve">  </w:t>
      </w:r>
      <w:r w:rsidR="0041745A">
        <w:rPr>
          <w:b/>
        </w:rPr>
        <w:t>О ВНЕСЕНИИ ИЗМЕНЕНИЯ В СТАТЬЮ 2 ЗАКОНА</w:t>
      </w:r>
    </w:p>
    <w:p w:rsidR="0041745A" w:rsidRDefault="0041745A" w:rsidP="0041745A">
      <w:pPr>
        <w:jc w:val="center"/>
        <w:rPr>
          <w:b/>
        </w:rPr>
      </w:pPr>
      <w:r>
        <w:rPr>
          <w:b/>
        </w:rPr>
        <w:t xml:space="preserve">ПРИМОРСКОГО КРАЯ </w:t>
      </w:r>
      <w:r w:rsidRPr="00094264">
        <w:rPr>
          <w:b/>
        </w:rPr>
        <w:t xml:space="preserve">"О ЗЕМЛЕУСТРОЙСТВЕ </w:t>
      </w:r>
    </w:p>
    <w:p w:rsidR="0041745A" w:rsidRDefault="0041745A" w:rsidP="0041745A">
      <w:pPr>
        <w:jc w:val="center"/>
        <w:rPr>
          <w:b/>
        </w:rPr>
      </w:pPr>
      <w:r w:rsidRPr="00094264">
        <w:rPr>
          <w:b/>
        </w:rPr>
        <w:t>В ПРИМОРСКОМ КРАЕ"</w:t>
      </w:r>
    </w:p>
    <w:p w:rsidR="0041745A" w:rsidRDefault="0041745A" w:rsidP="0041745A"/>
    <w:p w:rsidR="0041745A" w:rsidRDefault="0041745A" w:rsidP="0041745A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марта   2018 года </w:t>
      </w:r>
    </w:p>
    <w:p w:rsidR="0041745A" w:rsidRDefault="0041745A" w:rsidP="0041745A">
      <w:pPr>
        <w:ind w:firstLine="709"/>
        <w:jc w:val="both"/>
      </w:pPr>
    </w:p>
    <w:p w:rsidR="0041745A" w:rsidRDefault="0041745A" w:rsidP="0041745A">
      <w:pPr>
        <w:ind w:firstLine="709"/>
        <w:jc w:val="both"/>
      </w:pPr>
      <w:r>
        <w:t>СТАТЬЯ 1.</w:t>
      </w:r>
    </w:p>
    <w:p w:rsidR="0041745A" w:rsidRPr="00094264" w:rsidRDefault="0041745A" w:rsidP="0041745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94264">
        <w:rPr>
          <w:szCs w:val="28"/>
        </w:rPr>
        <w:t xml:space="preserve">Внести в статью 2 Закона Приморского края от 18 марта 2004 года </w:t>
      </w:r>
      <w:r>
        <w:rPr>
          <w:szCs w:val="28"/>
        </w:rPr>
        <w:br/>
      </w:r>
      <w:r w:rsidRPr="00094264">
        <w:rPr>
          <w:szCs w:val="28"/>
        </w:rPr>
        <w:t xml:space="preserve">№ 106-КЗ "О землеустройстве в Приморском крае" (Ведомости Законодательного Собрания Приморского края, 2004, № 55, стр. 2, № 75, </w:t>
      </w:r>
      <w:r>
        <w:rPr>
          <w:szCs w:val="28"/>
        </w:rPr>
        <w:br/>
      </w:r>
      <w:r w:rsidRPr="00094264">
        <w:rPr>
          <w:szCs w:val="28"/>
        </w:rPr>
        <w:t xml:space="preserve">стр. 76; 2008, № 98, стр. 61; 2009, № 118, стр. 34; 2012, № 8, стр. 66; </w:t>
      </w:r>
      <w:r>
        <w:rPr>
          <w:szCs w:val="28"/>
        </w:rPr>
        <w:br/>
      </w:r>
      <w:r w:rsidRPr="00094264">
        <w:rPr>
          <w:szCs w:val="28"/>
        </w:rPr>
        <w:t>2013, № 55, стр. 58; 2015, № 135, стр. 74) следующее изменение:</w:t>
      </w:r>
      <w:proofErr w:type="gramEnd"/>
    </w:p>
    <w:p w:rsidR="0041745A" w:rsidRDefault="0041745A" w:rsidP="0041745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4264">
        <w:rPr>
          <w:szCs w:val="28"/>
        </w:rPr>
        <w:t>в пункте 2 слова "территории населенных пунктов, территориальные зоны, а также части указанных территорий и зон" заменить словами "а также части таких территорий".</w:t>
      </w:r>
    </w:p>
    <w:p w:rsidR="0041745A" w:rsidRDefault="0041745A" w:rsidP="0041745A">
      <w:pPr>
        <w:ind w:firstLine="709"/>
        <w:jc w:val="both"/>
      </w:pPr>
    </w:p>
    <w:p w:rsidR="0041745A" w:rsidRDefault="0041745A" w:rsidP="0041745A">
      <w:pPr>
        <w:ind w:firstLine="709"/>
        <w:jc w:val="both"/>
      </w:pPr>
      <w:r>
        <w:t xml:space="preserve">СТАТЬЯ 2. </w:t>
      </w:r>
    </w:p>
    <w:p w:rsidR="0041745A" w:rsidRDefault="0041745A" w:rsidP="0041745A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41745A" w:rsidRDefault="0041745A" w:rsidP="0041745A">
      <w:pPr>
        <w:jc w:val="both"/>
      </w:pPr>
    </w:p>
    <w:p w:rsidR="0041745A" w:rsidRDefault="0041745A" w:rsidP="0041745A">
      <w:pPr>
        <w:jc w:val="both"/>
      </w:pPr>
    </w:p>
    <w:p w:rsidR="0041745A" w:rsidRDefault="0041745A" w:rsidP="0041745A">
      <w:pPr>
        <w:jc w:val="both"/>
      </w:pPr>
    </w:p>
    <w:p w:rsidR="0041745A" w:rsidRDefault="0041745A" w:rsidP="0041745A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41745A" w:rsidP="0041745A">
      <w:pPr>
        <w:tabs>
          <w:tab w:val="right" w:pos="9354"/>
        </w:tabs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  <w:t>А.В. Тарасенко</w:t>
      </w:r>
    </w:p>
    <w:p w:rsidR="00902A1A" w:rsidRDefault="00902A1A" w:rsidP="0041745A">
      <w:pPr>
        <w:tabs>
          <w:tab w:val="right" w:pos="9354"/>
        </w:tabs>
        <w:rPr>
          <w:szCs w:val="28"/>
        </w:rPr>
      </w:pPr>
    </w:p>
    <w:p w:rsidR="00902A1A" w:rsidRDefault="00902A1A" w:rsidP="00902A1A">
      <w:bookmarkStart w:id="0" w:name="_GoBack"/>
      <w:bookmarkEnd w:id="0"/>
      <w:r>
        <w:t>г. Владивосток</w:t>
      </w:r>
    </w:p>
    <w:p w:rsidR="00902A1A" w:rsidRDefault="00902A1A" w:rsidP="00902A1A">
      <w:r>
        <w:t>9 апреля 2018 года</w:t>
      </w:r>
    </w:p>
    <w:p w:rsidR="00902A1A" w:rsidRDefault="00902A1A" w:rsidP="00902A1A">
      <w:pPr>
        <w:tabs>
          <w:tab w:val="right" w:pos="9354"/>
        </w:tabs>
      </w:pPr>
      <w:r>
        <w:t>№ 26</w:t>
      </w:r>
      <w:r>
        <w:t>4</w:t>
      </w:r>
      <w:r>
        <w:t>-КЗ</w:t>
      </w:r>
    </w:p>
    <w:sectPr w:rsidR="00902A1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45A" w:rsidRDefault="0041745A">
      <w:r>
        <w:separator/>
      </w:r>
    </w:p>
  </w:endnote>
  <w:endnote w:type="continuationSeparator" w:id="0">
    <w:p w:rsidR="0041745A" w:rsidRDefault="0041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45A" w:rsidRDefault="0041745A">
      <w:r>
        <w:separator/>
      </w:r>
    </w:p>
  </w:footnote>
  <w:footnote w:type="continuationSeparator" w:id="0">
    <w:p w:rsidR="0041745A" w:rsidRDefault="004174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5A"/>
    <w:rsid w:val="0003291F"/>
    <w:rsid w:val="000D02ED"/>
    <w:rsid w:val="00380EE1"/>
    <w:rsid w:val="003B26E7"/>
    <w:rsid w:val="0041745A"/>
    <w:rsid w:val="0047435B"/>
    <w:rsid w:val="005A2827"/>
    <w:rsid w:val="007B3D98"/>
    <w:rsid w:val="00902A1A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2007-12-10T09:46:00Z</cp:lastPrinted>
  <dcterms:created xsi:type="dcterms:W3CDTF">2018-04-09T04:12:00Z</dcterms:created>
  <dcterms:modified xsi:type="dcterms:W3CDTF">2018-04-09T04:12:00Z</dcterms:modified>
</cp:coreProperties>
</file>