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74456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03D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03D1">
              <w:rPr>
                <w:szCs w:val="28"/>
              </w:rPr>
              <w:t>778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03D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803D1" w:rsidRDefault="00A803D1" w:rsidP="00A803D1">
            <w:pPr>
              <w:ind w:left="-108"/>
              <w:jc w:val="both"/>
            </w:pPr>
            <w:r>
      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охране окружающей среды"</w:t>
            </w:r>
          </w:p>
        </w:tc>
      </w:tr>
    </w:tbl>
    <w:p w:rsidR="00A803D1" w:rsidRDefault="00A803D1" w:rsidP="00A803D1">
      <w:pPr>
        <w:ind w:firstLine="709"/>
        <w:jc w:val="both"/>
      </w:pPr>
    </w:p>
    <w:p w:rsidR="00A803D1" w:rsidRDefault="00A803D1" w:rsidP="00A803D1">
      <w:pPr>
        <w:ind w:firstLine="709"/>
        <w:jc w:val="both"/>
      </w:pPr>
      <w:r>
        <w:t>Рассмотрев и обсудив 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охране окружающей среды", Законодательное Собрание Приморского края</w:t>
      </w:r>
    </w:p>
    <w:p w:rsidR="00A803D1" w:rsidRDefault="00A803D1" w:rsidP="00A803D1"/>
    <w:p w:rsidR="00A803D1" w:rsidRDefault="00A803D1" w:rsidP="00A803D1">
      <w:r>
        <w:t>ПОСТАНОВЛЯЕТ:</w:t>
      </w:r>
    </w:p>
    <w:p w:rsidR="00A803D1" w:rsidRDefault="00A803D1" w:rsidP="00A803D1"/>
    <w:p w:rsidR="00A803D1" w:rsidRDefault="00A803D1" w:rsidP="00A803D1">
      <w:pPr>
        <w:ind w:firstLine="709"/>
        <w:jc w:val="both"/>
      </w:pPr>
      <w:r>
        <w:t>1.Поддержать 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охране окружающей среды".</w:t>
      </w:r>
    </w:p>
    <w:p w:rsidR="00A803D1" w:rsidRDefault="00A803D1" w:rsidP="00A803D1">
      <w:pPr>
        <w:jc w:val="both"/>
      </w:pPr>
    </w:p>
    <w:p w:rsidR="00A803D1" w:rsidRDefault="00A803D1" w:rsidP="00A803D1">
      <w:pPr>
        <w:ind w:firstLine="709"/>
        <w:jc w:val="both"/>
      </w:pPr>
      <w:r>
        <w:t>2.Направить настоящее постановление в Государственную Думу Федерального Собрания Российской Федерации и Законодательное собрание Ленинградской области.</w:t>
      </w:r>
    </w:p>
    <w:p w:rsidR="00A803D1" w:rsidRDefault="00A803D1" w:rsidP="00A803D1">
      <w:pPr>
        <w:jc w:val="both"/>
      </w:pPr>
    </w:p>
    <w:p w:rsidR="00A803D1" w:rsidRDefault="00A803D1" w:rsidP="00A803D1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A803D1" w:rsidRDefault="00A803D1" w:rsidP="00A803D1">
      <w:pPr>
        <w:jc w:val="both"/>
        <w:rPr>
          <w:szCs w:val="28"/>
        </w:rPr>
      </w:pPr>
    </w:p>
    <w:p w:rsidR="00A803D1" w:rsidRDefault="00A803D1" w:rsidP="00A803D1">
      <w:pPr>
        <w:jc w:val="both"/>
        <w:rPr>
          <w:szCs w:val="28"/>
        </w:rPr>
      </w:pPr>
    </w:p>
    <w:p w:rsidR="00A803D1" w:rsidRDefault="00A803D1" w:rsidP="00A803D1">
      <w:pPr>
        <w:jc w:val="both"/>
        <w:rPr>
          <w:szCs w:val="28"/>
        </w:rPr>
      </w:pPr>
    </w:p>
    <w:p w:rsidR="00A803D1" w:rsidRDefault="00A803D1" w:rsidP="00A803D1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931FD6" w:rsidRDefault="00A803D1" w:rsidP="009C06BA"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3D1" w:rsidRDefault="00A803D1">
      <w:r>
        <w:separator/>
      </w:r>
    </w:p>
  </w:endnote>
  <w:endnote w:type="continuationSeparator" w:id="0">
    <w:p w:rsidR="00A803D1" w:rsidRDefault="00A8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3D1" w:rsidRDefault="00A803D1">
      <w:r>
        <w:separator/>
      </w:r>
    </w:p>
  </w:footnote>
  <w:footnote w:type="continuationSeparator" w:id="0">
    <w:p w:rsidR="00A803D1" w:rsidRDefault="00A803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3D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03D1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2018-03-28T02:16:00Z</cp:lastPrinted>
  <dcterms:created xsi:type="dcterms:W3CDTF">2018-03-28T02:14:00Z</dcterms:created>
  <dcterms:modified xsi:type="dcterms:W3CDTF">2018-03-28T02:16:00Z</dcterms:modified>
</cp:coreProperties>
</file>