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5703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6E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6E81">
              <w:t>785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6E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6E81" w:rsidRDefault="00CA6E81" w:rsidP="00CA6E81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</w:t>
            </w:r>
            <w:r w:rsidRPr="00B97253">
              <w:rPr>
                <w:rFonts w:eastAsia="Calibri"/>
                <w:szCs w:val="22"/>
                <w:lang w:eastAsia="en-US"/>
              </w:rPr>
              <w:t>26.07.2017 № 485 "Об утверждении 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 на 2018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и плановый период 2019 и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>2020 годов</w:t>
            </w:r>
            <w:r>
              <w:t>"</w:t>
            </w:r>
          </w:p>
        </w:tc>
      </w:tr>
    </w:tbl>
    <w:p w:rsidR="00CA6E81" w:rsidRDefault="00CA6E81" w:rsidP="00CA6E81">
      <w:pPr>
        <w:pStyle w:val="a3"/>
        <w:tabs>
          <w:tab w:val="clear" w:pos="4153"/>
          <w:tab w:val="clear" w:pos="8306"/>
        </w:tabs>
        <w:ind w:firstLine="720"/>
      </w:pPr>
    </w:p>
    <w:p w:rsidR="00CA6E81" w:rsidRDefault="00CA6E81" w:rsidP="00CA6E8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A6E81" w:rsidRDefault="00CA6E81" w:rsidP="00CA6E81">
      <w:pPr>
        <w:pStyle w:val="a3"/>
        <w:tabs>
          <w:tab w:val="clear" w:pos="4153"/>
          <w:tab w:val="clear" w:pos="8306"/>
        </w:tabs>
      </w:pPr>
    </w:p>
    <w:p w:rsidR="00CA6E81" w:rsidRDefault="00CA6E81" w:rsidP="00CA6E8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A6E81" w:rsidRDefault="00CA6E81" w:rsidP="00CA6E81">
      <w:pPr>
        <w:pStyle w:val="a3"/>
        <w:tabs>
          <w:tab w:val="clear" w:pos="4153"/>
          <w:tab w:val="clear" w:pos="8306"/>
        </w:tabs>
      </w:pPr>
    </w:p>
    <w:p w:rsidR="00CA6E81" w:rsidRDefault="00CA6E81" w:rsidP="00CA6E81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B97253">
        <w:rPr>
          <w:rFonts w:eastAsia="Calibri"/>
          <w:szCs w:val="22"/>
          <w:lang w:eastAsia="en-US"/>
        </w:rPr>
        <w:t>26.07.2017 № 485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2018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2019 и 2020 годов</w:t>
      </w:r>
      <w:r>
        <w:t xml:space="preserve">" (Ведомости Законодательного Собрания Приморского края, 2017, № 30, стр. 56, № 43, стр. 30) следующие изменения: </w:t>
      </w:r>
    </w:p>
    <w:p w:rsidR="00CA6E81" w:rsidRDefault="00CA6E81" w:rsidP="00CA6E81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2018 год и плановый период 2019 и 2020 годов изложить в следующей редакции:</w:t>
      </w:r>
    </w:p>
    <w:p w:rsidR="00CA6E81" w:rsidRPr="00D03920" w:rsidRDefault="00CA6E81" w:rsidP="00CA6E81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</w:t>
      </w:r>
      <w:r w:rsidRPr="00D03920">
        <w:rPr>
          <w:szCs w:val="28"/>
        </w:rPr>
        <w:t>"Утверждена</w:t>
      </w:r>
    </w:p>
    <w:p w:rsidR="00CA6E81" w:rsidRPr="00D03920" w:rsidRDefault="00CA6E81" w:rsidP="00CA6E81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CA6E81" w:rsidRPr="00D03920" w:rsidRDefault="00CA6E81" w:rsidP="00CA6E81">
      <w:pPr>
        <w:ind w:left="5954" w:right="-2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CA6E81" w:rsidRDefault="00CA6E81" w:rsidP="00CA6E81">
      <w:pPr>
        <w:ind w:left="5954"/>
        <w:rPr>
          <w:szCs w:val="28"/>
        </w:rPr>
      </w:pPr>
      <w:r>
        <w:rPr>
          <w:szCs w:val="28"/>
        </w:rPr>
        <w:t xml:space="preserve">от </w:t>
      </w:r>
      <w:r w:rsidRPr="00B97253">
        <w:rPr>
          <w:rFonts w:eastAsia="Calibri"/>
          <w:szCs w:val="22"/>
          <w:lang w:eastAsia="en-US"/>
        </w:rPr>
        <w:t>26.07.2017 № 485</w:t>
      </w:r>
    </w:p>
    <w:p w:rsidR="00CA6E81" w:rsidRPr="00D03920" w:rsidRDefault="00CA6E81" w:rsidP="00CA6E81">
      <w:pPr>
        <w:ind w:left="5954"/>
        <w:rPr>
          <w:szCs w:val="28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8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</w:t>
      </w:r>
      <w:r>
        <w:rPr>
          <w:szCs w:val="28"/>
        </w:rPr>
        <w:t>9</w:t>
      </w:r>
      <w:r w:rsidRPr="00DB766D">
        <w:rPr>
          <w:szCs w:val="28"/>
        </w:rPr>
        <w:t xml:space="preserve"> и 20</w:t>
      </w:r>
      <w:r>
        <w:rPr>
          <w:szCs w:val="28"/>
        </w:rPr>
        <w:t>20</w:t>
      </w:r>
      <w:r w:rsidRPr="00DB766D">
        <w:rPr>
          <w:szCs w:val="28"/>
        </w:rPr>
        <w:t xml:space="preserve"> годов</w:t>
      </w: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 w:val="12"/>
          <w:szCs w:val="12"/>
        </w:rPr>
      </w:pPr>
    </w:p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 w:val="12"/>
          <w:szCs w:val="12"/>
        </w:rPr>
      </w:pPr>
    </w:p>
    <w:tbl>
      <w:tblPr>
        <w:tblW w:w="978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6"/>
        <w:gridCol w:w="704"/>
        <w:gridCol w:w="755"/>
        <w:gridCol w:w="1352"/>
        <w:gridCol w:w="586"/>
        <w:gridCol w:w="814"/>
        <w:gridCol w:w="1276"/>
        <w:gridCol w:w="1175"/>
        <w:gridCol w:w="1134"/>
      </w:tblGrid>
      <w:tr w:rsidR="00CA6E81" w:rsidRPr="00B75C41" w:rsidTr="00CA6E81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19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>Наим</w:t>
            </w:r>
            <w:bookmarkStart w:id="0" w:name="_GoBack"/>
            <w:bookmarkEnd w:id="0"/>
            <w:r w:rsidRPr="00B75C41">
              <w:rPr>
                <w:sz w:val="24"/>
                <w:szCs w:val="24"/>
              </w:rPr>
              <w:t xml:space="preserve">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11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8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0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CA6E81" w:rsidRPr="00B75C41" w:rsidTr="00CA6E81">
        <w:tblPrEx>
          <w:tblCellMar>
            <w:top w:w="0" w:type="dxa"/>
            <w:bottom w:w="0" w:type="dxa"/>
          </w:tblCellMar>
        </w:tblPrEx>
        <w:trPr>
          <w:cantSplit/>
          <w:trHeight w:val="3739"/>
        </w:trPr>
        <w:tc>
          <w:tcPr>
            <w:tcW w:w="19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целевая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9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на 2020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A6E81" w:rsidRPr="00B75C41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B75C4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CA6E81" w:rsidRPr="004D2D3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DC4567" w:rsidRDefault="00CA6E81" w:rsidP="00D00785">
            <w:pPr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C456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C456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C456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C456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C4567" w:rsidRDefault="00CA6E81" w:rsidP="00D00785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B333EE">
              <w:rPr>
                <w:b/>
                <w:sz w:val="24"/>
                <w:szCs w:val="24"/>
              </w:rPr>
              <w:t>383 241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b/>
              </w:rPr>
            </w:pPr>
            <w:r w:rsidRPr="00B333EE">
              <w:rPr>
                <w:b/>
                <w:sz w:val="24"/>
                <w:szCs w:val="24"/>
              </w:rPr>
              <w:t>383 241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b/>
              </w:rPr>
            </w:pPr>
            <w:r w:rsidRPr="00B333EE">
              <w:rPr>
                <w:b/>
                <w:sz w:val="24"/>
                <w:szCs w:val="24"/>
              </w:rPr>
              <w:t>383 241</w:t>
            </w:r>
          </w:p>
        </w:tc>
      </w:tr>
      <w:tr w:rsidR="00CA6E81" w:rsidRPr="004D2D3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DE11A3" w:rsidRDefault="00CA6E81" w:rsidP="00D00785">
            <w:pPr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E11A3" w:rsidRDefault="00CA6E81" w:rsidP="00D00785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E11A3" w:rsidRDefault="00CA6E81" w:rsidP="00D00785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E11A3" w:rsidRDefault="00CA6E81" w:rsidP="00D00785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955FAF" w:rsidRDefault="00CA6E81" w:rsidP="00D00785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955FAF" w:rsidRDefault="00CA6E81" w:rsidP="00D00785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211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239 074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</w:pPr>
            <w:r w:rsidRPr="00B333EE">
              <w:rPr>
                <w:sz w:val="24"/>
                <w:szCs w:val="24"/>
              </w:rPr>
              <w:t>239 074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</w:pPr>
            <w:r w:rsidRPr="00B333EE">
              <w:rPr>
                <w:sz w:val="24"/>
                <w:szCs w:val="24"/>
              </w:rPr>
              <w:t>239 074</w:t>
            </w:r>
          </w:p>
        </w:tc>
      </w:tr>
      <w:tr w:rsidR="00CA6E81" w:rsidRPr="00DF38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286AD3" w:rsidRDefault="00CA6E81" w:rsidP="00D00785">
            <w:pPr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286AD3" w:rsidRDefault="00CA6E81" w:rsidP="00D00785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286AD3" w:rsidRDefault="00CA6E81" w:rsidP="00D00785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286AD3" w:rsidRDefault="00CA6E81" w:rsidP="00D00785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286AD3" w:rsidRDefault="00CA6E81" w:rsidP="00D00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286AD3" w:rsidRDefault="00CA6E81" w:rsidP="00D00785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211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3 363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3 363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3 363</w:t>
            </w:r>
          </w:p>
        </w:tc>
      </w:tr>
      <w:tr w:rsidR="00CA6E81" w:rsidRPr="00DF38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CF3573" w:rsidRDefault="00CA6E81" w:rsidP="00D00785">
            <w:pPr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F3573" w:rsidRDefault="00CA6E81" w:rsidP="00D00785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F3573" w:rsidRDefault="00CA6E81" w:rsidP="00D00785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F3573" w:rsidRDefault="00CA6E81" w:rsidP="00D00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F3573" w:rsidRDefault="00CA6E81" w:rsidP="00D00785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F3573" w:rsidRDefault="00CA6E81" w:rsidP="00D00785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211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46 413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46 413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46 413</w:t>
            </w:r>
          </w:p>
        </w:tc>
      </w:tr>
      <w:tr w:rsidR="00CA6E81" w:rsidRPr="00DF38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5C722B" w:rsidRDefault="00CA6E81" w:rsidP="00D00785">
            <w:pPr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E11A3" w:rsidRDefault="00CA6E81" w:rsidP="00D00785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C722B" w:rsidRDefault="00CA6E81" w:rsidP="00D00785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C722B" w:rsidRDefault="00CA6E81" w:rsidP="00D00785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5C722B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C722B" w:rsidRDefault="00CA6E81" w:rsidP="00D00785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122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E00649" w:rsidRDefault="00CA6E81" w:rsidP="00D00785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3 178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3 178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3 178</w:t>
            </w:r>
          </w:p>
        </w:tc>
      </w:tr>
      <w:tr w:rsidR="00CA6E81" w:rsidRPr="00DF38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E00649" w:rsidRDefault="00CA6E81" w:rsidP="00D00785">
            <w:pPr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E11A3" w:rsidRDefault="00CA6E81" w:rsidP="00D00785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E00649" w:rsidRDefault="00CA6E81" w:rsidP="00D00785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E00649" w:rsidRDefault="00CA6E81" w:rsidP="00D00785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99</w:t>
            </w:r>
            <w:r w:rsidRPr="00E00649">
              <w:rPr>
                <w:sz w:val="24"/>
                <w:szCs w:val="24"/>
              </w:rPr>
              <w:t>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E00649" w:rsidRDefault="00CA6E81" w:rsidP="00D00785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122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E00649" w:rsidRDefault="00CA6E81" w:rsidP="00D00785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3 981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3 981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3 981</w:t>
            </w:r>
          </w:p>
        </w:tc>
      </w:tr>
      <w:tr w:rsidR="00CA6E81" w:rsidRPr="00DF38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D23950" w:rsidRDefault="00CA6E81" w:rsidP="00D00785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CA6E81" w:rsidRPr="00002E84" w:rsidRDefault="00CA6E81" w:rsidP="00D00785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E11A3" w:rsidRDefault="00CA6E81" w:rsidP="00D00785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72 200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72 200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72 200</w:t>
            </w:r>
          </w:p>
        </w:tc>
      </w:tr>
      <w:tr w:rsidR="00CA6E81" w:rsidRPr="00DF38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D23950" w:rsidRDefault="00CA6E81" w:rsidP="00D00785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CA6E81" w:rsidRPr="00002E84" w:rsidRDefault="00CA6E81" w:rsidP="00D00785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286AD3" w:rsidRDefault="00CA6E81" w:rsidP="00D00785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1 016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1 016</w:t>
            </w:r>
          </w:p>
        </w:tc>
      </w:tr>
      <w:tr w:rsidR="00CA6E81" w:rsidRPr="00DF38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D23950" w:rsidRDefault="00CA6E81" w:rsidP="00D00785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CA6E81" w:rsidRPr="00002E84" w:rsidRDefault="00CA6E81" w:rsidP="00D00785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F3573" w:rsidRDefault="00CA6E81" w:rsidP="00D00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14 016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14 016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14 016</w:t>
            </w:r>
          </w:p>
        </w:tc>
      </w:tr>
      <w:tr w:rsidR="00CA6E81" w:rsidRPr="00D23950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DC4567" w:rsidRDefault="00CA6E81" w:rsidP="00D00785">
            <w:pPr>
              <w:ind w:right="-28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C4567" w:rsidRDefault="00CA6E81" w:rsidP="00D00785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B333EE">
              <w:rPr>
                <w:b/>
                <w:sz w:val="24"/>
                <w:szCs w:val="24"/>
              </w:rPr>
              <w:t>61 449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</w:pPr>
            <w:r w:rsidRPr="00B333EE">
              <w:rPr>
                <w:b/>
                <w:sz w:val="24"/>
                <w:szCs w:val="24"/>
              </w:rPr>
              <w:t>59 394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</w:pPr>
            <w:r w:rsidRPr="00B333EE">
              <w:rPr>
                <w:b/>
                <w:sz w:val="24"/>
                <w:szCs w:val="24"/>
              </w:rPr>
              <w:t>59 394</w:t>
            </w:r>
          </w:p>
        </w:tc>
      </w:tr>
      <w:tr w:rsidR="00CA6E81" w:rsidRPr="00AF28AF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D23950" w:rsidRDefault="00CA6E81" w:rsidP="00D00785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AF28AF" w:rsidRDefault="00CA6E81" w:rsidP="00D00785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AF28AF" w:rsidRDefault="00CA6E81" w:rsidP="00D00785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AF28AF" w:rsidRDefault="00CA6E81" w:rsidP="00D00785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5 656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6 600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6 600</w:t>
            </w:r>
          </w:p>
        </w:tc>
      </w:tr>
      <w:tr w:rsidR="00CA6E81" w:rsidRPr="00AF28AF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AF28AF" w:rsidRDefault="00CA6E81" w:rsidP="00D00785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9 500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9 500</w:t>
            </w:r>
          </w:p>
        </w:tc>
      </w:tr>
      <w:tr w:rsidR="00CA6E81" w:rsidRPr="00C24CE9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AF28AF" w:rsidRDefault="00CA6E81" w:rsidP="00D00785">
            <w:pPr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AF28AF" w:rsidRDefault="00CA6E81" w:rsidP="00D00785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3 400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3 400</w:t>
            </w:r>
          </w:p>
        </w:tc>
      </w:tr>
      <w:tr w:rsidR="00CA6E81" w:rsidRPr="00C24CE9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C24CE9" w:rsidRDefault="00CA6E81" w:rsidP="00D00785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D23950" w:rsidRDefault="00CA6E81" w:rsidP="00D00785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2 818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2 818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2 818</w:t>
            </w:r>
          </w:p>
        </w:tc>
      </w:tr>
      <w:tr w:rsidR="00CA6E81" w:rsidRPr="004418E9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C24CE9" w:rsidRDefault="00CA6E81" w:rsidP="00D00785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4418E9" w:rsidRDefault="00CA6E81" w:rsidP="00D00785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4418E9" w:rsidRDefault="00CA6E81" w:rsidP="00D00785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21 060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</w:pPr>
            <w:r w:rsidRPr="00B333EE">
              <w:rPr>
                <w:sz w:val="24"/>
                <w:szCs w:val="24"/>
              </w:rPr>
              <w:t>17 870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B333EE" w:rsidRDefault="00CA6E81" w:rsidP="00D00785">
            <w:pPr>
              <w:jc w:val="right"/>
            </w:pPr>
            <w:r w:rsidRPr="00B333EE">
              <w:rPr>
                <w:sz w:val="24"/>
                <w:szCs w:val="24"/>
              </w:rPr>
              <w:t>17 870</w:t>
            </w:r>
          </w:p>
        </w:tc>
      </w:tr>
      <w:tr w:rsidR="00CA6E81" w:rsidRPr="004418E9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4418E9" w:rsidRDefault="00CA6E81" w:rsidP="00D00785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4418E9" w:rsidRDefault="00CA6E81" w:rsidP="00D00785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4418E9" w:rsidRDefault="00CA6E81" w:rsidP="00D00785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4418E9" w:rsidRDefault="00CA6E81" w:rsidP="00D00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4418E9" w:rsidRDefault="00CA6E81" w:rsidP="00D00785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10 173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10 364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10 364</w:t>
            </w:r>
          </w:p>
        </w:tc>
      </w:tr>
      <w:tr w:rsidR="00CA6E81" w:rsidRPr="005961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4418E9" w:rsidRDefault="00CA6E81" w:rsidP="00D00785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4418E9" w:rsidRDefault="00CA6E81" w:rsidP="00D00785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123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7 943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7 943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7 943</w:t>
            </w:r>
          </w:p>
        </w:tc>
      </w:tr>
    </w:tbl>
    <w:p w:rsidR="00CA6E81" w:rsidRDefault="00CA6E81" w:rsidP="00CA6E81"/>
    <w:p w:rsidR="00CA6E81" w:rsidRDefault="00CA6E81" w:rsidP="00CA6E81"/>
    <w:tbl>
      <w:tblPr>
        <w:tblW w:w="978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6"/>
        <w:gridCol w:w="709"/>
        <w:gridCol w:w="709"/>
        <w:gridCol w:w="1417"/>
        <w:gridCol w:w="567"/>
        <w:gridCol w:w="851"/>
        <w:gridCol w:w="1276"/>
        <w:gridCol w:w="1133"/>
        <w:gridCol w:w="1134"/>
      </w:tblGrid>
      <w:tr w:rsidR="00CA6E81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Pr="00002E8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</w:t>
            </w:r>
          </w:p>
        </w:tc>
      </w:tr>
      <w:tr w:rsidR="00CA6E81" w:rsidRPr="005961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9999920020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494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494</w:t>
            </w:r>
          </w:p>
        </w:tc>
      </w:tr>
      <w:tr w:rsidR="00CA6E81" w:rsidRPr="005961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9999921790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405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405</w:t>
            </w:r>
          </w:p>
        </w:tc>
      </w:tr>
      <w:tr w:rsidR="00CA6E81" w:rsidRPr="005961C5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17B57" w:rsidRDefault="00CA6E81" w:rsidP="00D00785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B333EE">
              <w:rPr>
                <w:b/>
                <w:sz w:val="24"/>
                <w:szCs w:val="24"/>
              </w:rPr>
              <w:t>17 553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B333EE">
              <w:rPr>
                <w:b/>
                <w:sz w:val="24"/>
                <w:szCs w:val="24"/>
              </w:rPr>
              <w:t>17 553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B333EE">
              <w:rPr>
                <w:b/>
                <w:sz w:val="24"/>
                <w:szCs w:val="24"/>
              </w:rPr>
              <w:t>17 553</w:t>
            </w:r>
          </w:p>
        </w:tc>
      </w:tr>
      <w:tr w:rsidR="00CA6E81" w:rsidRPr="00D85424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5961C5" w:rsidRDefault="00CA6E81" w:rsidP="00D00785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AF46C2" w:rsidRDefault="00CA6E81" w:rsidP="00D00785">
            <w:pPr>
              <w:jc w:val="center"/>
              <w:rPr>
                <w:sz w:val="24"/>
                <w:szCs w:val="24"/>
              </w:rPr>
            </w:pPr>
            <w:r w:rsidRPr="00AF46C2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4 157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4 157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4 157</w:t>
            </w:r>
          </w:p>
        </w:tc>
      </w:tr>
      <w:tr w:rsidR="00CA6E81" w:rsidRPr="00602771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5961C5" w:rsidRDefault="00CA6E81" w:rsidP="00D00785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360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11 896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11 896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11 896</w:t>
            </w:r>
          </w:p>
        </w:tc>
      </w:tr>
      <w:tr w:rsidR="00CA6E81" w:rsidRPr="00602771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5961C5" w:rsidRDefault="00CA6E81" w:rsidP="00D00785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600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B333EE" w:rsidRDefault="00CA6E81" w:rsidP="00D00785">
            <w:pPr>
              <w:jc w:val="right"/>
              <w:rPr>
                <w:sz w:val="24"/>
                <w:szCs w:val="24"/>
              </w:rPr>
            </w:pPr>
            <w:r w:rsidRPr="00B333EE">
              <w:rPr>
                <w:sz w:val="24"/>
                <w:szCs w:val="24"/>
              </w:rPr>
              <w:t>600</w:t>
            </w:r>
          </w:p>
        </w:tc>
      </w:tr>
      <w:tr w:rsidR="00CA6E81" w:rsidRPr="00602771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5961C5" w:rsidRDefault="00CA6E81" w:rsidP="00D00785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800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900</w:t>
            </w:r>
          </w:p>
        </w:tc>
      </w:tr>
      <w:tr w:rsidR="00CA6E81" w:rsidRPr="00602771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5961C5" w:rsidRDefault="00CA6E81" w:rsidP="00D00785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5961C5" w:rsidRDefault="00CA6E81" w:rsidP="00D00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100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0</w:t>
            </w:r>
          </w:p>
        </w:tc>
      </w:tr>
      <w:tr w:rsidR="00CA6E81" w:rsidRPr="00C865DC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17B57" w:rsidRDefault="00CA6E81" w:rsidP="00D00785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7C3806">
              <w:rPr>
                <w:b/>
                <w:sz w:val="24"/>
                <w:szCs w:val="24"/>
              </w:rPr>
              <w:t>32 823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b/>
                <w:sz w:val="24"/>
                <w:szCs w:val="24"/>
              </w:rPr>
              <w:t>34 878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b/>
                <w:sz w:val="24"/>
                <w:szCs w:val="24"/>
              </w:rPr>
              <w:t>34 878</w:t>
            </w:r>
          </w:p>
        </w:tc>
      </w:tr>
      <w:tr w:rsidR="00CA6E81" w:rsidRPr="00C865DC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C865DC" w:rsidRDefault="00CA6E81" w:rsidP="00D00785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12 626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sz w:val="24"/>
                <w:szCs w:val="24"/>
              </w:rPr>
              <w:t>12 626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sz w:val="24"/>
                <w:szCs w:val="24"/>
              </w:rPr>
              <w:t>12 626</w:t>
            </w:r>
          </w:p>
        </w:tc>
      </w:tr>
      <w:tr w:rsidR="00CA6E81" w:rsidRPr="00C865DC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C865DC" w:rsidRDefault="00CA6E81" w:rsidP="00D00785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 xml:space="preserve">Увеличение стоимости </w:t>
            </w:r>
          </w:p>
          <w:p w:rsidR="00CA6E81" w:rsidRPr="00C865DC" w:rsidRDefault="00CA6E81" w:rsidP="00D00785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материальных запасов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</w:p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20 197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sz w:val="24"/>
                <w:szCs w:val="24"/>
              </w:rPr>
              <w:t>22 252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sz w:val="24"/>
                <w:szCs w:val="24"/>
              </w:rPr>
              <w:t>22 252</w:t>
            </w:r>
          </w:p>
        </w:tc>
      </w:tr>
      <w:tr w:rsidR="00CA6E81" w:rsidRPr="00C865DC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17B57" w:rsidRDefault="00CA6E81" w:rsidP="00D00785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17B57" w:rsidRDefault="00CA6E81" w:rsidP="00D00785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7C3806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7C3806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7C3806">
              <w:rPr>
                <w:b/>
                <w:sz w:val="24"/>
                <w:szCs w:val="24"/>
              </w:rPr>
              <w:t>36 000</w:t>
            </w:r>
          </w:p>
        </w:tc>
      </w:tr>
      <w:tr w:rsidR="00CA6E81" w:rsidRPr="00C865DC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C865DC" w:rsidRDefault="00CA6E81" w:rsidP="00D00785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12 699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12 699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12 699</w:t>
            </w:r>
          </w:p>
        </w:tc>
      </w:tr>
      <w:tr w:rsidR="00CA6E81" w:rsidRPr="00C865DC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C865DC" w:rsidRDefault="00CA6E81" w:rsidP="00D00785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24CE9" w:rsidRDefault="00CA6E81" w:rsidP="00D00785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23 301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23 301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sz w:val="24"/>
                <w:szCs w:val="24"/>
              </w:rPr>
            </w:pPr>
            <w:r w:rsidRPr="007C3806">
              <w:rPr>
                <w:sz w:val="24"/>
                <w:szCs w:val="24"/>
              </w:rPr>
              <w:t>23 301</w:t>
            </w:r>
          </w:p>
        </w:tc>
      </w:tr>
      <w:tr w:rsidR="00CA6E81" w:rsidRPr="00C865DC" w:rsidTr="00CA6E8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81" w:rsidRPr="00002E84" w:rsidRDefault="00CA6E81" w:rsidP="00D00785">
            <w:pPr>
              <w:rPr>
                <w:b/>
                <w:sz w:val="24"/>
                <w:szCs w:val="24"/>
              </w:rPr>
            </w:pPr>
            <w:r w:rsidRPr="00002E84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002E84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C865DC" w:rsidRDefault="00CA6E81" w:rsidP="00D00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  <w:r w:rsidRPr="007C3806">
              <w:rPr>
                <w:b/>
                <w:sz w:val="24"/>
                <w:szCs w:val="24"/>
              </w:rPr>
              <w:t>531 066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b/>
                <w:sz w:val="24"/>
                <w:szCs w:val="24"/>
              </w:rPr>
              <w:t>531 066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E81" w:rsidRPr="007C3806" w:rsidRDefault="00CA6E81" w:rsidP="00D00785">
            <w:pPr>
              <w:jc w:val="right"/>
              <w:rPr>
                <w:b/>
                <w:sz w:val="24"/>
                <w:szCs w:val="24"/>
              </w:rPr>
            </w:pPr>
          </w:p>
          <w:p w:rsidR="00CA6E81" w:rsidRPr="007C3806" w:rsidRDefault="00CA6E81" w:rsidP="00D00785">
            <w:pPr>
              <w:jc w:val="right"/>
            </w:pPr>
            <w:r w:rsidRPr="007C3806">
              <w:rPr>
                <w:b/>
                <w:sz w:val="24"/>
                <w:szCs w:val="24"/>
              </w:rPr>
              <w:t>531 066</w:t>
            </w:r>
          </w:p>
        </w:tc>
      </w:tr>
    </w:tbl>
    <w:p w:rsidR="00CA6E81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Pr="00BB67BD" w:rsidRDefault="00CA6E81" w:rsidP="00CA6E81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CA6E81" w:rsidRPr="00BB67BD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Pr="00BB67BD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Pr="00BB67BD" w:rsidRDefault="00CA6E81" w:rsidP="00CA6E81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A6E81" w:rsidRPr="00BB67BD" w:rsidRDefault="00CA6E81" w:rsidP="00CA6E81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0B3FB2" w:rsidRDefault="00CA6E81" w:rsidP="00CA6E81">
      <w:pPr>
        <w:tabs>
          <w:tab w:val="right" w:pos="9354"/>
        </w:tabs>
      </w:pPr>
      <w:r w:rsidRPr="00BB67BD">
        <w:rPr>
          <w:szCs w:val="28"/>
        </w:rPr>
        <w:t>Законодательного Собрания</w:t>
      </w:r>
      <w:r>
        <w:rPr>
          <w:szCs w:val="28"/>
        </w:rPr>
        <w:tab/>
      </w:r>
      <w:r w:rsidRPr="00BB67BD"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A6E8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E81" w:rsidRDefault="00CA6E81">
      <w:r>
        <w:separator/>
      </w:r>
    </w:p>
  </w:endnote>
  <w:endnote w:type="continuationSeparator" w:id="0">
    <w:p w:rsidR="00CA6E81" w:rsidRDefault="00CA6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E81" w:rsidRDefault="00CA6E81">
      <w:r>
        <w:separator/>
      </w:r>
    </w:p>
  </w:footnote>
  <w:footnote w:type="continuationSeparator" w:id="0">
    <w:p w:rsidR="00CA6E81" w:rsidRDefault="00CA6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E81" w:rsidRDefault="00CA6E81" w:rsidP="00CA6E81">
    <w:pPr>
      <w:pStyle w:val="a3"/>
      <w:ind w:right="-28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6E81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A6E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A6E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2018-03-28T05:44:00Z</cp:lastPrinted>
  <dcterms:created xsi:type="dcterms:W3CDTF">2018-03-28T05:35:00Z</dcterms:created>
  <dcterms:modified xsi:type="dcterms:W3CDTF">2018-03-28T05:44:00Z</dcterms:modified>
</cp:coreProperties>
</file>