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381925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E7C5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E7C55">
              <w:t>764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E7C5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E7C55" w:rsidRDefault="00FE7C55" w:rsidP="00FE7C55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статью 2 Закона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</w:t>
            </w:r>
            <w:proofErr w:type="spellStart"/>
            <w:proofErr w:type="gramStart"/>
            <w:r w:rsidRPr="00475F3B">
              <w:t>законода</w:t>
            </w:r>
            <w:proofErr w:type="spellEnd"/>
            <w:r>
              <w:t>-</w:t>
            </w:r>
            <w:r w:rsidRPr="00475F3B">
              <w:t>тельные</w:t>
            </w:r>
            <w:proofErr w:type="gramEnd"/>
            <w:r w:rsidRPr="00475F3B">
              <w:t xml:space="preserve"> акты Приморского края"</w:t>
            </w:r>
          </w:p>
        </w:tc>
      </w:tr>
    </w:tbl>
    <w:p w:rsidR="00FE7C55" w:rsidRDefault="00FE7C55" w:rsidP="00FE7C55">
      <w:pPr>
        <w:pStyle w:val="a3"/>
        <w:tabs>
          <w:tab w:val="clear" w:pos="4153"/>
          <w:tab w:val="clear" w:pos="8306"/>
        </w:tabs>
        <w:ind w:firstLine="720"/>
      </w:pPr>
    </w:p>
    <w:p w:rsidR="00FE7C55" w:rsidRDefault="00FE7C55" w:rsidP="00FE7C5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E7C55" w:rsidRDefault="00FE7C55" w:rsidP="00FE7C55">
      <w:pPr>
        <w:pStyle w:val="a3"/>
        <w:tabs>
          <w:tab w:val="clear" w:pos="4153"/>
          <w:tab w:val="clear" w:pos="8306"/>
        </w:tabs>
      </w:pPr>
    </w:p>
    <w:p w:rsidR="00FE7C55" w:rsidRDefault="00FE7C55" w:rsidP="00FE7C5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E7C55" w:rsidRDefault="00FE7C55" w:rsidP="00FE7C55"/>
    <w:p w:rsidR="00FE7C55" w:rsidRDefault="00FE7C55" w:rsidP="00FE7C55">
      <w:pPr>
        <w:ind w:firstLine="720"/>
        <w:jc w:val="both"/>
      </w:pPr>
      <w:r>
        <w:t xml:space="preserve">1.Принять Закон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. </w:t>
      </w:r>
    </w:p>
    <w:p w:rsidR="00FE7C55" w:rsidRDefault="00FE7C55" w:rsidP="00FE7C55">
      <w:pPr>
        <w:ind w:firstLine="720"/>
        <w:jc w:val="both"/>
      </w:pPr>
    </w:p>
    <w:p w:rsidR="00FE7C55" w:rsidRDefault="00FE7C55" w:rsidP="00FE7C55">
      <w:pPr>
        <w:pStyle w:val="a3"/>
        <w:tabs>
          <w:tab w:val="left" w:pos="840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FE7C55" w:rsidRDefault="00FE7C55" w:rsidP="00FE7C55">
      <w:pPr>
        <w:ind w:firstLine="720"/>
        <w:jc w:val="both"/>
      </w:pPr>
    </w:p>
    <w:p w:rsidR="00FE7C55" w:rsidRDefault="00FE7C55" w:rsidP="00FE7C5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FE7C55" w:rsidRDefault="00FE7C55" w:rsidP="00FE7C5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E7C55" w:rsidRDefault="00FE7C55" w:rsidP="00FE7C5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E7C55" w:rsidRDefault="00FE7C55" w:rsidP="00FE7C5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E7C55" w:rsidRDefault="00FE7C55" w:rsidP="00FE7C5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E7C55" w:rsidRDefault="00FE7C55" w:rsidP="00FE7C55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C55" w:rsidRDefault="00FE7C55">
      <w:r>
        <w:separator/>
      </w:r>
    </w:p>
  </w:endnote>
  <w:endnote w:type="continuationSeparator" w:id="0">
    <w:p w:rsidR="00FE7C55" w:rsidRDefault="00FE7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C55" w:rsidRDefault="00FE7C55">
      <w:r>
        <w:separator/>
      </w:r>
    </w:p>
  </w:footnote>
  <w:footnote w:type="continuationSeparator" w:id="0">
    <w:p w:rsidR="00FE7C55" w:rsidRDefault="00FE7C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C5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E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E7C5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E7C5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2018-03-28T23:01:00Z</cp:lastPrinted>
  <dcterms:created xsi:type="dcterms:W3CDTF">2018-03-28T23:00:00Z</dcterms:created>
  <dcterms:modified xsi:type="dcterms:W3CDTF">2018-03-28T23:01:00Z</dcterms:modified>
</cp:coreProperties>
</file>