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375585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26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2654">
              <w:rPr>
                <w:szCs w:val="28"/>
              </w:rPr>
              <w:t>757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265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42654" w:rsidRDefault="00942654" w:rsidP="00942654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Законе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5C130D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внесении изменений в Закон Приморского края </w:t>
            </w:r>
            <w:r w:rsidRPr="005C130D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страте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гическом</w:t>
            </w:r>
            <w:proofErr w:type="spellEnd"/>
            <w:proofErr w:type="gramEnd"/>
            <w:r>
              <w:rPr>
                <w:szCs w:val="28"/>
              </w:rPr>
              <w:t xml:space="preserve"> планировании в Приморском крае</w:t>
            </w:r>
            <w:r w:rsidRPr="005C130D">
              <w:rPr>
                <w:szCs w:val="28"/>
              </w:rPr>
              <w:t>"</w:t>
            </w:r>
          </w:p>
        </w:tc>
      </w:tr>
    </w:tbl>
    <w:p w:rsidR="00942654" w:rsidRDefault="00942654" w:rsidP="00942654"/>
    <w:p w:rsidR="00942654" w:rsidRDefault="00942654" w:rsidP="00942654">
      <w:pPr>
        <w:ind w:firstLine="720"/>
      </w:pPr>
      <w:r>
        <w:t xml:space="preserve">Законодательное Собрание Приморского края </w:t>
      </w:r>
    </w:p>
    <w:p w:rsidR="00942654" w:rsidRDefault="00942654" w:rsidP="00942654"/>
    <w:p w:rsidR="00942654" w:rsidRDefault="00942654" w:rsidP="00942654">
      <w:r>
        <w:t>ПОСТАНОВЛЯЕТ:</w:t>
      </w:r>
    </w:p>
    <w:p w:rsidR="00942654" w:rsidRDefault="00942654" w:rsidP="00942654"/>
    <w:p w:rsidR="00942654" w:rsidRDefault="00942654" w:rsidP="00942654">
      <w:pPr>
        <w:ind w:firstLine="709"/>
        <w:jc w:val="both"/>
      </w:pPr>
      <w:r>
        <w:t xml:space="preserve">1.Принять Закон Приморского края </w:t>
      </w:r>
      <w:r w:rsidRPr="005C130D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 Приморского края </w:t>
      </w:r>
      <w:r w:rsidRPr="005C130D">
        <w:rPr>
          <w:szCs w:val="28"/>
        </w:rPr>
        <w:t>"</w:t>
      </w:r>
      <w:r>
        <w:rPr>
          <w:szCs w:val="28"/>
        </w:rPr>
        <w:t>О стратегическом планировании в Приморском крае</w:t>
      </w:r>
      <w:r w:rsidRPr="005C130D">
        <w:rPr>
          <w:szCs w:val="28"/>
        </w:rPr>
        <w:t>"</w:t>
      </w:r>
      <w:r>
        <w:t>.</w:t>
      </w:r>
    </w:p>
    <w:p w:rsidR="00942654" w:rsidRDefault="00942654" w:rsidP="00942654">
      <w:pPr>
        <w:ind w:firstLine="709"/>
        <w:jc w:val="both"/>
      </w:pPr>
    </w:p>
    <w:p w:rsidR="00942654" w:rsidRDefault="00942654" w:rsidP="0094265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42654" w:rsidRDefault="00942654" w:rsidP="00942654">
      <w:pPr>
        <w:ind w:firstLine="709"/>
        <w:jc w:val="both"/>
      </w:pPr>
    </w:p>
    <w:p w:rsidR="00942654" w:rsidRDefault="00942654" w:rsidP="0094265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42654" w:rsidRDefault="00942654" w:rsidP="00942654">
      <w:pPr>
        <w:jc w:val="both"/>
      </w:pPr>
    </w:p>
    <w:p w:rsidR="00942654" w:rsidRDefault="00942654" w:rsidP="00942654">
      <w:pPr>
        <w:jc w:val="both"/>
      </w:pPr>
    </w:p>
    <w:p w:rsidR="00942654" w:rsidRDefault="00942654" w:rsidP="00942654">
      <w:pPr>
        <w:jc w:val="both"/>
      </w:pPr>
    </w:p>
    <w:p w:rsidR="00942654" w:rsidRDefault="00942654" w:rsidP="00942654">
      <w:pPr>
        <w:jc w:val="both"/>
      </w:pPr>
      <w:r>
        <w:t xml:space="preserve">Председатель </w:t>
      </w:r>
    </w:p>
    <w:p w:rsidR="000B3FB2" w:rsidRDefault="00942654" w:rsidP="00942654"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654" w:rsidRDefault="00942654">
      <w:r>
        <w:separator/>
      </w:r>
    </w:p>
  </w:endnote>
  <w:endnote w:type="continuationSeparator" w:id="0">
    <w:p w:rsidR="00942654" w:rsidRDefault="0094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654" w:rsidRDefault="00942654">
      <w:r>
        <w:separator/>
      </w:r>
    </w:p>
  </w:footnote>
  <w:footnote w:type="continuationSeparator" w:id="0">
    <w:p w:rsidR="00942654" w:rsidRDefault="00942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5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2654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2018-03-28T05:23:00Z</cp:lastPrinted>
  <dcterms:created xsi:type="dcterms:W3CDTF">2018-03-28T05:21:00Z</dcterms:created>
  <dcterms:modified xsi:type="dcterms:W3CDTF">2018-03-28T05:23:00Z</dcterms:modified>
</cp:coreProperties>
</file>