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82028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F07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0774">
              <w:t>756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07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F0774" w:rsidRDefault="00DF0774" w:rsidP="00DF0774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изменения в статью 6 Закона Приморского края </w:t>
            </w:r>
            <w:r w:rsidRPr="00F64962">
              <w:t xml:space="preserve">"Об обеспечении доступа к </w:t>
            </w:r>
            <w:proofErr w:type="spellStart"/>
            <w:proofErr w:type="gramStart"/>
            <w:r w:rsidRPr="00F64962">
              <w:t>инфор</w:t>
            </w:r>
            <w:r>
              <w:t>-</w:t>
            </w:r>
            <w:r w:rsidRPr="00F64962">
              <w:t>ма</w:t>
            </w:r>
            <w:r>
              <w:t>ции</w:t>
            </w:r>
            <w:proofErr w:type="spellEnd"/>
            <w:proofErr w:type="gramEnd"/>
            <w:r>
              <w:t xml:space="preserve"> о деятельности </w:t>
            </w:r>
            <w:proofErr w:type="spellStart"/>
            <w:r w:rsidRPr="00F64962">
              <w:t>государ</w:t>
            </w:r>
            <w:r>
              <w:t>-</w:t>
            </w:r>
            <w:r w:rsidRPr="00F64962">
              <w:t>ственных</w:t>
            </w:r>
            <w:proofErr w:type="spellEnd"/>
            <w:r w:rsidRPr="00F64962">
              <w:t xml:space="preserve"> органов Приморского края и органов местного самоуправления муниципальных образований Приморского края"</w:t>
            </w:r>
          </w:p>
        </w:tc>
      </w:tr>
    </w:tbl>
    <w:p w:rsidR="00DF0774" w:rsidRDefault="00DF0774" w:rsidP="00DF0774">
      <w:pPr>
        <w:pStyle w:val="a3"/>
        <w:tabs>
          <w:tab w:val="clear" w:pos="4153"/>
          <w:tab w:val="clear" w:pos="8306"/>
        </w:tabs>
        <w:ind w:firstLine="720"/>
      </w:pPr>
    </w:p>
    <w:p w:rsidR="00DF0774" w:rsidRDefault="00DF0774" w:rsidP="00DF07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F0774" w:rsidRDefault="00DF0774" w:rsidP="00DF0774">
      <w:pPr>
        <w:pStyle w:val="a3"/>
        <w:tabs>
          <w:tab w:val="clear" w:pos="4153"/>
          <w:tab w:val="clear" w:pos="8306"/>
        </w:tabs>
      </w:pPr>
    </w:p>
    <w:p w:rsidR="00DF0774" w:rsidRDefault="00DF0774" w:rsidP="00DF07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F0774" w:rsidRDefault="00DF0774" w:rsidP="00DF0774">
      <w:pPr>
        <w:pStyle w:val="a3"/>
        <w:tabs>
          <w:tab w:val="clear" w:pos="4153"/>
          <w:tab w:val="clear" w:pos="8306"/>
        </w:tabs>
        <w:jc w:val="both"/>
      </w:pPr>
    </w:p>
    <w:p w:rsidR="00DF0774" w:rsidRDefault="00DF0774" w:rsidP="00DF0774">
      <w:pPr>
        <w:ind w:firstLine="720"/>
        <w:jc w:val="both"/>
      </w:pPr>
      <w:r>
        <w:t xml:space="preserve">1.Принять Закон Приморского края "О внесении изменения в статью 6 Закона Приморского края </w:t>
      </w:r>
      <w:r w:rsidRPr="00F64962">
        <w:t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  <w:r>
        <w:t>.</w:t>
      </w:r>
    </w:p>
    <w:p w:rsidR="00DF0774" w:rsidRDefault="00DF0774" w:rsidP="00DF0774">
      <w:pPr>
        <w:ind w:firstLine="720"/>
        <w:jc w:val="both"/>
      </w:pPr>
    </w:p>
    <w:p w:rsidR="00DF0774" w:rsidRDefault="00DF0774" w:rsidP="00DF0774">
      <w:pPr>
        <w:ind w:firstLine="720"/>
        <w:jc w:val="both"/>
      </w:pPr>
      <w:r>
        <w:t>2.Направить указанный Закон Губернатору</w:t>
      </w:r>
      <w:bookmarkStart w:id="0" w:name="_GoBack"/>
      <w:bookmarkEnd w:id="0"/>
      <w:r>
        <w:t xml:space="preserve"> Приморского края для обнародования.</w:t>
      </w:r>
    </w:p>
    <w:p w:rsidR="00DF0774" w:rsidRDefault="00DF0774" w:rsidP="00DF0774">
      <w:pPr>
        <w:ind w:firstLine="709"/>
        <w:jc w:val="both"/>
      </w:pPr>
    </w:p>
    <w:p w:rsidR="00DF0774" w:rsidRDefault="00DF0774" w:rsidP="00DF0774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DF0774" w:rsidRDefault="00DF0774" w:rsidP="00DF0774">
      <w:pPr>
        <w:pStyle w:val="a3"/>
        <w:tabs>
          <w:tab w:val="left" w:pos="708"/>
        </w:tabs>
        <w:ind w:firstLine="720"/>
        <w:jc w:val="both"/>
      </w:pPr>
    </w:p>
    <w:p w:rsidR="00DF0774" w:rsidRDefault="00DF0774" w:rsidP="00DF0774">
      <w:pPr>
        <w:pStyle w:val="a3"/>
        <w:tabs>
          <w:tab w:val="left" w:pos="708"/>
        </w:tabs>
        <w:ind w:firstLine="720"/>
        <w:jc w:val="both"/>
      </w:pPr>
    </w:p>
    <w:p w:rsidR="00DF0774" w:rsidRDefault="00DF0774" w:rsidP="00DF077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F0774" w:rsidRDefault="00DF0774" w:rsidP="00DF07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DF0774" w:rsidP="00DF077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74" w:rsidRDefault="00DF0774">
      <w:r>
        <w:separator/>
      </w:r>
    </w:p>
  </w:endnote>
  <w:endnote w:type="continuationSeparator" w:id="0">
    <w:p w:rsidR="00DF0774" w:rsidRDefault="00DF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74" w:rsidRDefault="00DF0774">
      <w:r>
        <w:separator/>
      </w:r>
    </w:p>
  </w:footnote>
  <w:footnote w:type="continuationSeparator" w:id="0">
    <w:p w:rsidR="00DF0774" w:rsidRDefault="00DF0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77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077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F077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F07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2018-03-28T23:18:00Z</cp:lastPrinted>
  <dcterms:created xsi:type="dcterms:W3CDTF">2018-03-28T23:16:00Z</dcterms:created>
  <dcterms:modified xsi:type="dcterms:W3CDTF">2018-03-28T23:18:00Z</dcterms:modified>
</cp:coreProperties>
</file>