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381914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D237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D2373">
              <w:rPr>
                <w:szCs w:val="28"/>
              </w:rPr>
              <w:t>755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D237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D2373" w:rsidRDefault="00CD2373" w:rsidP="00CD2373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t>"О внесении изменений в Устав Приморского края"</w:t>
            </w:r>
          </w:p>
        </w:tc>
      </w:tr>
    </w:tbl>
    <w:p w:rsidR="000B3FB2" w:rsidRDefault="000B3FB2"/>
    <w:p w:rsidR="00CD2373" w:rsidRPr="00F2794F" w:rsidRDefault="00CD2373" w:rsidP="00CD237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CD2373" w:rsidRPr="00F2794F" w:rsidRDefault="00CD2373" w:rsidP="00CD237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2373" w:rsidRPr="00F2794F" w:rsidRDefault="00CD2373" w:rsidP="00CD237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D2373" w:rsidRPr="00F2794F" w:rsidRDefault="00CD2373" w:rsidP="00CD237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2373" w:rsidRDefault="00CD2373" w:rsidP="00CD23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Устав Приморского края".</w:t>
      </w:r>
    </w:p>
    <w:p w:rsidR="00CD2373" w:rsidRDefault="00CD2373" w:rsidP="00CD2373">
      <w:pPr>
        <w:autoSpaceDE w:val="0"/>
        <w:autoSpaceDN w:val="0"/>
        <w:adjustRightInd w:val="0"/>
        <w:jc w:val="both"/>
        <w:rPr>
          <w:szCs w:val="28"/>
        </w:rPr>
      </w:pPr>
    </w:p>
    <w:p w:rsidR="00CD2373" w:rsidRDefault="00CD2373" w:rsidP="00CD2373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CD2373" w:rsidRDefault="00CD2373" w:rsidP="00CD237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2373" w:rsidRDefault="00CD2373" w:rsidP="00CD237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CD2373" w:rsidRDefault="00CD2373" w:rsidP="00CD237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D2373" w:rsidRDefault="00CD2373" w:rsidP="00CD237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D2373" w:rsidRPr="00F2794F" w:rsidRDefault="00CD2373" w:rsidP="00CD237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D2373" w:rsidRPr="00F2794F" w:rsidRDefault="00CD2373" w:rsidP="00CD237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2373" w:rsidRDefault="00CD2373" w:rsidP="00CD2373">
      <w:r w:rsidRPr="00D964B6">
        <w:rPr>
          <w:szCs w:val="28"/>
        </w:rPr>
        <w:t>Законодательного Собрания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373" w:rsidRDefault="00CD2373">
      <w:r>
        <w:separator/>
      </w:r>
    </w:p>
  </w:endnote>
  <w:endnote w:type="continuationSeparator" w:id="0">
    <w:p w:rsidR="00CD2373" w:rsidRDefault="00CD2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373" w:rsidRDefault="00CD2373">
      <w:r>
        <w:separator/>
      </w:r>
    </w:p>
  </w:footnote>
  <w:footnote w:type="continuationSeparator" w:id="0">
    <w:p w:rsidR="00CD2373" w:rsidRDefault="00CD23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37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2373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CD2373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CD2373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2018-03-28T22:59:00Z</cp:lastPrinted>
  <dcterms:created xsi:type="dcterms:W3CDTF">2018-03-28T22:58:00Z</dcterms:created>
  <dcterms:modified xsi:type="dcterms:W3CDTF">2018-03-28T22:59:00Z</dcterms:modified>
</cp:coreProperties>
</file>