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375215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1D19A3" w:rsidRDefault="001D19A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bookmarkStart w:id="0" w:name="_GoBack"/>
            <w:r w:rsidRPr="001D19A3">
              <w:rPr>
                <w:szCs w:val="28"/>
              </w:rPr>
              <w:t>28.03.2018</w:t>
            </w:r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19A3" w:rsidRPr="001D19A3">
              <w:rPr>
                <w:szCs w:val="28"/>
              </w:rPr>
              <w:t>775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D19A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D19A3" w:rsidRDefault="001D19A3" w:rsidP="001D19A3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spellStart"/>
            <w:proofErr w:type="gramStart"/>
            <w:r w:rsidRPr="00703A62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пальной</w:t>
            </w:r>
            <w:proofErr w:type="spellEnd"/>
            <w:proofErr w:type="gramEnd"/>
            <w:r w:rsidRPr="00703A62">
              <w:rPr>
                <w:szCs w:val="28"/>
              </w:rPr>
              <w:t xml:space="preserve"> собственности между</w:t>
            </w:r>
            <w:r>
              <w:rPr>
                <w:szCs w:val="28"/>
              </w:rPr>
              <w:t xml:space="preserve"> сельскими поселениями Яковлев-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br/>
              <w:t xml:space="preserve">и </w:t>
            </w:r>
            <w:proofErr w:type="spellStart"/>
            <w:r>
              <w:rPr>
                <w:szCs w:val="28"/>
              </w:rPr>
              <w:t>Яковлевским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1D19A3" w:rsidRDefault="001D19A3" w:rsidP="001D19A3">
      <w:pPr>
        <w:ind w:firstLine="720"/>
        <w:jc w:val="both"/>
      </w:pPr>
    </w:p>
    <w:p w:rsidR="001D19A3" w:rsidRDefault="001D19A3" w:rsidP="001D19A3">
      <w:pPr>
        <w:ind w:firstLine="720"/>
        <w:jc w:val="both"/>
      </w:pPr>
      <w:r>
        <w:t>Законодательное Собрание Приморского края</w:t>
      </w:r>
    </w:p>
    <w:p w:rsidR="001D19A3" w:rsidRDefault="001D19A3" w:rsidP="001D19A3">
      <w:pPr>
        <w:ind w:firstLine="720"/>
        <w:jc w:val="both"/>
      </w:pPr>
    </w:p>
    <w:p w:rsidR="001D19A3" w:rsidRDefault="001D19A3" w:rsidP="001D19A3">
      <w:pPr>
        <w:tabs>
          <w:tab w:val="left" w:pos="0"/>
        </w:tabs>
        <w:jc w:val="both"/>
      </w:pPr>
      <w:r>
        <w:t>ПОСТАНОВЛЯЕТ:</w:t>
      </w:r>
    </w:p>
    <w:p w:rsidR="001D19A3" w:rsidRDefault="001D19A3" w:rsidP="001D19A3"/>
    <w:p w:rsidR="001D19A3" w:rsidRDefault="001D19A3" w:rsidP="001D19A3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Яковлевского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Яковлевским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1D19A3" w:rsidRDefault="001D19A3" w:rsidP="001D19A3">
      <w:pPr>
        <w:ind w:firstLine="709"/>
        <w:jc w:val="both"/>
      </w:pPr>
    </w:p>
    <w:p w:rsidR="001D19A3" w:rsidRDefault="001D19A3" w:rsidP="001D19A3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18 апреля 2018 года.</w:t>
      </w:r>
    </w:p>
    <w:p w:rsidR="001D19A3" w:rsidRDefault="001D19A3" w:rsidP="001D19A3">
      <w:pPr>
        <w:ind w:firstLine="720"/>
        <w:jc w:val="both"/>
      </w:pPr>
    </w:p>
    <w:p w:rsidR="001D19A3" w:rsidRDefault="001D19A3" w:rsidP="001D19A3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D19A3" w:rsidRDefault="001D19A3" w:rsidP="001D19A3">
      <w:pPr>
        <w:ind w:firstLine="720"/>
        <w:jc w:val="both"/>
      </w:pPr>
    </w:p>
    <w:p w:rsidR="001D19A3" w:rsidRDefault="001D19A3" w:rsidP="001D19A3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1D19A3" w:rsidRDefault="001D19A3" w:rsidP="001D19A3">
      <w:pPr>
        <w:ind w:firstLine="720"/>
        <w:jc w:val="both"/>
      </w:pPr>
    </w:p>
    <w:p w:rsidR="001D19A3" w:rsidRDefault="001D19A3" w:rsidP="001D19A3">
      <w:pPr>
        <w:ind w:firstLine="720"/>
        <w:jc w:val="both"/>
      </w:pPr>
    </w:p>
    <w:p w:rsidR="001D19A3" w:rsidRDefault="001D19A3" w:rsidP="001D19A3">
      <w:pPr>
        <w:ind w:firstLine="720"/>
        <w:jc w:val="both"/>
      </w:pPr>
    </w:p>
    <w:p w:rsidR="001D19A3" w:rsidRDefault="001D19A3" w:rsidP="001D19A3">
      <w:pPr>
        <w:jc w:val="both"/>
      </w:pPr>
      <w:r>
        <w:t>Председатель</w:t>
      </w:r>
    </w:p>
    <w:p w:rsidR="00931FD6" w:rsidRDefault="001D19A3" w:rsidP="001D19A3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9A3" w:rsidRDefault="001D19A3">
      <w:r>
        <w:separator/>
      </w:r>
    </w:p>
  </w:endnote>
  <w:endnote w:type="continuationSeparator" w:id="0">
    <w:p w:rsidR="001D19A3" w:rsidRDefault="001D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9A3" w:rsidRDefault="001D19A3">
      <w:r>
        <w:separator/>
      </w:r>
    </w:p>
  </w:footnote>
  <w:footnote w:type="continuationSeparator" w:id="0">
    <w:p w:rsidR="001D19A3" w:rsidRDefault="001D19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A3"/>
    <w:rsid w:val="00057575"/>
    <w:rsid w:val="000B3FB2"/>
    <w:rsid w:val="000D628E"/>
    <w:rsid w:val="000E5228"/>
    <w:rsid w:val="00123119"/>
    <w:rsid w:val="00155F7F"/>
    <w:rsid w:val="001D19A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2018-03-28T04:22:00Z</cp:lastPrinted>
  <dcterms:created xsi:type="dcterms:W3CDTF">2018-03-28T04:20:00Z</dcterms:created>
  <dcterms:modified xsi:type="dcterms:W3CDTF">2018-03-28T04:22:00Z</dcterms:modified>
</cp:coreProperties>
</file>