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57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30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28.03.2018 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30B3">
              <w:rPr>
                <w:szCs w:val="28"/>
              </w:rPr>
              <w:t>773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30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330B3" w:rsidRDefault="000330B3" w:rsidP="000330B3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3C7F1C"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>"О туризме и туристской деятельности на территории Приморского края"</w:t>
            </w:r>
          </w:p>
        </w:tc>
      </w:tr>
    </w:tbl>
    <w:p w:rsidR="000330B3" w:rsidRDefault="000330B3" w:rsidP="000330B3"/>
    <w:p w:rsidR="000330B3" w:rsidRDefault="000330B3" w:rsidP="000330B3">
      <w:pPr>
        <w:ind w:firstLine="720"/>
      </w:pPr>
      <w:r>
        <w:t xml:space="preserve">Законодательное Собрание Приморского края </w:t>
      </w:r>
    </w:p>
    <w:p w:rsidR="000330B3" w:rsidRDefault="000330B3" w:rsidP="000330B3">
      <w:pPr>
        <w:ind w:firstLine="720"/>
      </w:pPr>
    </w:p>
    <w:p w:rsidR="000330B3" w:rsidRDefault="000330B3" w:rsidP="000330B3">
      <w:r>
        <w:t>ПОСТАНОВЛЯЕТ:</w:t>
      </w:r>
    </w:p>
    <w:p w:rsidR="000330B3" w:rsidRDefault="000330B3" w:rsidP="000330B3">
      <w:pPr>
        <w:ind w:firstLine="720"/>
      </w:pPr>
    </w:p>
    <w:p w:rsidR="000330B3" w:rsidRDefault="000330B3" w:rsidP="000330B3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3C7F1C">
        <w:rPr>
          <w:szCs w:val="28"/>
        </w:rPr>
        <w:t xml:space="preserve">"О внесении изменений в Закон Приморского края </w:t>
      </w:r>
      <w:r>
        <w:rPr>
          <w:szCs w:val="28"/>
        </w:rPr>
        <w:t>"О туризме и туристской деятельности на территории Приморского края"</w:t>
      </w:r>
      <w:r>
        <w:t xml:space="preserve"> в первом чтении.</w:t>
      </w:r>
    </w:p>
    <w:p w:rsidR="000330B3" w:rsidRDefault="000330B3" w:rsidP="000330B3">
      <w:pPr>
        <w:ind w:firstLine="720"/>
        <w:jc w:val="both"/>
        <w:rPr>
          <w:szCs w:val="28"/>
        </w:rPr>
      </w:pPr>
    </w:p>
    <w:p w:rsidR="000330B3" w:rsidRDefault="000330B3" w:rsidP="000330B3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 w:rsidRPr="00A9343A">
        <w:t>13 апреля 2018 года.</w:t>
      </w:r>
    </w:p>
    <w:p w:rsidR="000330B3" w:rsidRDefault="000330B3" w:rsidP="000330B3">
      <w:pPr>
        <w:ind w:firstLine="720"/>
        <w:jc w:val="both"/>
      </w:pPr>
    </w:p>
    <w:p w:rsidR="000330B3" w:rsidRDefault="000330B3" w:rsidP="000330B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330B3" w:rsidRDefault="000330B3" w:rsidP="000330B3">
      <w:pPr>
        <w:ind w:firstLine="720"/>
        <w:jc w:val="both"/>
      </w:pPr>
    </w:p>
    <w:p w:rsidR="000330B3" w:rsidRDefault="000330B3" w:rsidP="000330B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330B3" w:rsidRDefault="000330B3" w:rsidP="000330B3">
      <w:pPr>
        <w:jc w:val="both"/>
      </w:pPr>
    </w:p>
    <w:p w:rsidR="000330B3" w:rsidRDefault="000330B3" w:rsidP="000330B3">
      <w:pPr>
        <w:jc w:val="both"/>
      </w:pPr>
    </w:p>
    <w:p w:rsidR="000330B3" w:rsidRDefault="000330B3" w:rsidP="000330B3">
      <w:pPr>
        <w:jc w:val="both"/>
      </w:pPr>
    </w:p>
    <w:p w:rsidR="000330B3" w:rsidRDefault="000330B3" w:rsidP="000330B3">
      <w:pPr>
        <w:jc w:val="both"/>
      </w:pPr>
      <w:r>
        <w:t xml:space="preserve">Председатель </w:t>
      </w:r>
    </w:p>
    <w:p w:rsidR="00931FD6" w:rsidRDefault="000330B3" w:rsidP="000330B3">
      <w:pPr>
        <w:tabs>
          <w:tab w:val="right" w:pos="9354"/>
        </w:tabs>
      </w:pPr>
      <w:r>
        <w:t xml:space="preserve">Законодательного Собрания </w:t>
      </w:r>
      <w:r>
        <w:tab/>
      </w:r>
      <w:bookmarkStart w:id="0" w:name="_GoBack"/>
      <w:bookmarkEnd w:id="0"/>
      <w:r>
        <w:t>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0B3" w:rsidRDefault="000330B3">
      <w:r>
        <w:separator/>
      </w:r>
    </w:p>
  </w:endnote>
  <w:endnote w:type="continuationSeparator" w:id="0">
    <w:p w:rsidR="000330B3" w:rsidRDefault="0003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0B3" w:rsidRDefault="000330B3">
      <w:r>
        <w:separator/>
      </w:r>
    </w:p>
  </w:footnote>
  <w:footnote w:type="continuationSeparator" w:id="0">
    <w:p w:rsidR="000330B3" w:rsidRDefault="00033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B3"/>
    <w:rsid w:val="000330B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2018-03-28T05:21:00Z</cp:lastPrinted>
  <dcterms:created xsi:type="dcterms:W3CDTF">2018-03-28T05:20:00Z</dcterms:created>
  <dcterms:modified xsi:type="dcterms:W3CDTF">2018-03-28T05:21:00Z</dcterms:modified>
</cp:coreProperties>
</file>