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37571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17D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17D95"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17D95" w:rsidRPr="00B17D95">
              <w:rPr>
                <w:szCs w:val="28"/>
              </w:rPr>
              <w:t>786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17D9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17D95" w:rsidP="0094344A">
            <w:pPr>
              <w:ind w:left="-108"/>
              <w:jc w:val="both"/>
            </w:pPr>
            <w:proofErr w:type="gramStart"/>
            <w:r w:rsidRPr="003A7E7F">
              <w:rPr>
                <w:kern w:val="38"/>
                <w:szCs w:val="28"/>
              </w:rPr>
              <w:t>О</w:t>
            </w:r>
            <w:r>
              <w:rPr>
                <w:kern w:val="38"/>
                <w:szCs w:val="28"/>
              </w:rPr>
              <w:t xml:space="preserve">б обращении </w:t>
            </w:r>
            <w:r w:rsidRPr="00484A7B">
              <w:rPr>
                <w:kern w:val="38"/>
                <w:szCs w:val="28"/>
              </w:rPr>
              <w:t xml:space="preserve">Законодательного Собрания Приморского края </w:t>
            </w:r>
            <w:r>
              <w:rPr>
                <w:kern w:val="38"/>
                <w:szCs w:val="28"/>
              </w:rPr>
              <w:br/>
            </w:r>
            <w:r w:rsidRPr="00484A7B">
              <w:rPr>
                <w:kern w:val="38"/>
                <w:szCs w:val="28"/>
              </w:rPr>
              <w:t xml:space="preserve">к Председателю Правительства </w:t>
            </w:r>
            <w:r>
              <w:rPr>
                <w:kern w:val="38"/>
                <w:szCs w:val="28"/>
              </w:rPr>
              <w:br/>
            </w:r>
            <w:r w:rsidRPr="00484A7B">
              <w:rPr>
                <w:kern w:val="38"/>
                <w:szCs w:val="28"/>
              </w:rPr>
              <w:t>Российской Федерации</w:t>
            </w:r>
            <w:r>
              <w:rPr>
                <w:kern w:val="38"/>
                <w:szCs w:val="28"/>
              </w:rPr>
              <w:br/>
            </w:r>
            <w:r w:rsidRPr="00484A7B">
              <w:rPr>
                <w:kern w:val="38"/>
                <w:szCs w:val="28"/>
              </w:rPr>
              <w:t xml:space="preserve">Медведеву Д.А. </w:t>
            </w:r>
            <w:r w:rsidRPr="0045507D">
              <w:rPr>
                <w:kern w:val="38"/>
                <w:szCs w:val="28"/>
              </w:rPr>
              <w:t xml:space="preserve">по вопросу переноса срока введения </w:t>
            </w:r>
            <w:proofErr w:type="spellStart"/>
            <w:r w:rsidRPr="0045507D">
              <w:rPr>
                <w:kern w:val="38"/>
                <w:szCs w:val="28"/>
              </w:rPr>
              <w:t>изме</w:t>
            </w:r>
            <w:proofErr w:type="spellEnd"/>
            <w:r>
              <w:rPr>
                <w:kern w:val="38"/>
                <w:szCs w:val="28"/>
              </w:rPr>
              <w:t>-</w:t>
            </w:r>
            <w:r w:rsidRPr="0045507D">
              <w:rPr>
                <w:kern w:val="38"/>
                <w:szCs w:val="28"/>
              </w:rPr>
              <w:t>нений размеров утилизационного сбора</w:t>
            </w:r>
            <w:proofErr w:type="gramEnd"/>
          </w:p>
          <w:p w:rsidR="000B3FB2" w:rsidRPr="00B17D95" w:rsidRDefault="000B3FB2" w:rsidP="0094344A">
            <w:pPr>
              <w:ind w:left="-108"/>
              <w:jc w:val="both"/>
            </w:pPr>
          </w:p>
        </w:tc>
      </w:tr>
    </w:tbl>
    <w:p w:rsidR="00B17D95" w:rsidRDefault="00B17D95" w:rsidP="00B17D9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17D95" w:rsidRDefault="00B17D95" w:rsidP="00B17D95">
      <w:pPr>
        <w:pStyle w:val="a3"/>
        <w:tabs>
          <w:tab w:val="clear" w:pos="4153"/>
          <w:tab w:val="clear" w:pos="8306"/>
        </w:tabs>
      </w:pPr>
    </w:p>
    <w:p w:rsidR="00B17D95" w:rsidRDefault="00B17D95" w:rsidP="00B17D9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17D95" w:rsidRDefault="00B17D95" w:rsidP="00B17D95">
      <w:pPr>
        <w:pStyle w:val="a3"/>
        <w:tabs>
          <w:tab w:val="clear" w:pos="4153"/>
          <w:tab w:val="clear" w:pos="8306"/>
        </w:tabs>
      </w:pPr>
    </w:p>
    <w:p w:rsidR="00B17D95" w:rsidRPr="0045507D" w:rsidRDefault="00B17D95" w:rsidP="00B17D95">
      <w:pPr>
        <w:pStyle w:val="a3"/>
        <w:ind w:firstLine="709"/>
        <w:jc w:val="both"/>
      </w:pPr>
      <w:r>
        <w:tab/>
      </w:r>
      <w:proofErr w:type="gramStart"/>
      <w:r>
        <w:t xml:space="preserve">1.Принять обращение Законодательного Собрания Приморского края к Председателю Правительства Российской Федерации Медведеву Д.А. </w:t>
      </w:r>
      <w:r w:rsidRPr="0045507D">
        <w:t>по вопросу переноса срока введения изменений размеров утилизационного сбора.</w:t>
      </w:r>
      <w:proofErr w:type="gramEnd"/>
    </w:p>
    <w:p w:rsidR="00B17D95" w:rsidRDefault="00B17D95" w:rsidP="00B17D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17D95" w:rsidRDefault="00B17D95" w:rsidP="00B17D95">
      <w:pPr>
        <w:pStyle w:val="a3"/>
        <w:ind w:firstLine="709"/>
        <w:jc w:val="both"/>
      </w:pPr>
      <w:r w:rsidRPr="00477267">
        <w:t>2.</w:t>
      </w:r>
      <w:r>
        <w:t>Направить настоящее постановление Председателю Правительства Российской Федерации.</w:t>
      </w:r>
    </w:p>
    <w:p w:rsidR="00B17D95" w:rsidRDefault="00B17D95" w:rsidP="00B17D95">
      <w:pPr>
        <w:pStyle w:val="a3"/>
        <w:ind w:firstLine="709"/>
        <w:jc w:val="both"/>
      </w:pPr>
    </w:p>
    <w:p w:rsidR="00B17D95" w:rsidRDefault="00B17D95" w:rsidP="00B17D9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B17D95" w:rsidRDefault="00B17D95" w:rsidP="00B17D95">
      <w:pPr>
        <w:pStyle w:val="a3"/>
        <w:tabs>
          <w:tab w:val="clear" w:pos="4153"/>
          <w:tab w:val="clear" w:pos="8306"/>
        </w:tabs>
        <w:jc w:val="both"/>
      </w:pPr>
      <w:r>
        <w:tab/>
      </w:r>
      <w:bookmarkStart w:id="0" w:name="_GoBack"/>
      <w:bookmarkEnd w:id="0"/>
    </w:p>
    <w:p w:rsidR="00B17D95" w:rsidRDefault="00B17D95" w:rsidP="00B17D95">
      <w:pPr>
        <w:pStyle w:val="a3"/>
        <w:tabs>
          <w:tab w:val="clear" w:pos="4153"/>
          <w:tab w:val="clear" w:pos="8306"/>
        </w:tabs>
        <w:jc w:val="both"/>
      </w:pPr>
    </w:p>
    <w:p w:rsidR="00B17D95" w:rsidRDefault="00B17D95" w:rsidP="00B17D95">
      <w:pPr>
        <w:pStyle w:val="a3"/>
        <w:tabs>
          <w:tab w:val="clear" w:pos="4153"/>
          <w:tab w:val="clear" w:pos="8306"/>
        </w:tabs>
        <w:jc w:val="both"/>
      </w:pPr>
    </w:p>
    <w:p w:rsidR="00B17D95" w:rsidRDefault="00B17D95" w:rsidP="00B17D9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B17D95" w:rsidRDefault="00B17D95" w:rsidP="00B17D9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B17D95" w:rsidRDefault="00B17D95" w:rsidP="00B17D9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2E2" w:rsidRDefault="008412E2">
      <w:r>
        <w:separator/>
      </w:r>
    </w:p>
  </w:endnote>
  <w:endnote w:type="continuationSeparator" w:id="0">
    <w:p w:rsidR="008412E2" w:rsidRDefault="0084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2E2" w:rsidRDefault="008412E2">
      <w:r>
        <w:separator/>
      </w:r>
    </w:p>
  </w:footnote>
  <w:footnote w:type="continuationSeparator" w:id="0">
    <w:p w:rsidR="008412E2" w:rsidRDefault="00841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7D9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12E2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7D95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17D9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2018-03-28T05:45:00Z</cp:lastPrinted>
  <dcterms:created xsi:type="dcterms:W3CDTF">2018-03-28T05:43:00Z</dcterms:created>
  <dcterms:modified xsi:type="dcterms:W3CDTF">2018-03-28T05:45:00Z</dcterms:modified>
</cp:coreProperties>
</file>