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374528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A6BA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A6BA0">
              <w:rPr>
                <w:szCs w:val="28"/>
              </w:rPr>
              <w:t>760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A6BA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A6BA0" w:rsidRDefault="00DA6BA0" w:rsidP="00DA6BA0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 xml:space="preserve">"О внесении изменения в </w:t>
            </w:r>
            <w:r>
              <w:br/>
              <w:t xml:space="preserve">статью 4 Закона Приморского края </w:t>
            </w:r>
            <w:r>
              <w:br/>
              <w:t>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</w:tr>
    </w:tbl>
    <w:p w:rsidR="00DA6BA0" w:rsidRDefault="00DA6BA0" w:rsidP="00DA6BA0"/>
    <w:p w:rsidR="00DA6BA0" w:rsidRDefault="00DA6BA0" w:rsidP="00DA6BA0">
      <w:pPr>
        <w:ind w:firstLine="709"/>
      </w:pPr>
      <w:r>
        <w:t>Законодательное Собрание Приморского края</w:t>
      </w:r>
    </w:p>
    <w:p w:rsidR="00DA6BA0" w:rsidRDefault="00DA6BA0" w:rsidP="00DA6BA0"/>
    <w:p w:rsidR="00DA6BA0" w:rsidRDefault="00DA6BA0" w:rsidP="00DA6BA0">
      <w:r>
        <w:t>ПОСТАНОВЛЯЕТ:</w:t>
      </w:r>
    </w:p>
    <w:p w:rsidR="00DA6BA0" w:rsidRDefault="00DA6BA0" w:rsidP="00DA6BA0"/>
    <w:p w:rsidR="00DA6BA0" w:rsidRDefault="00DA6BA0" w:rsidP="00DA6BA0">
      <w:pPr>
        <w:ind w:firstLine="709"/>
        <w:jc w:val="both"/>
      </w:pPr>
      <w:r>
        <w:t>1.Принять Закон Приморского края "О внесении изменения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края".</w:t>
      </w:r>
    </w:p>
    <w:p w:rsidR="00DA6BA0" w:rsidRDefault="00DA6BA0" w:rsidP="00DA6BA0">
      <w:pPr>
        <w:ind w:firstLine="709"/>
        <w:jc w:val="both"/>
      </w:pPr>
    </w:p>
    <w:p w:rsidR="00DA6BA0" w:rsidRDefault="00DA6BA0" w:rsidP="00DA6BA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A6BA0" w:rsidRDefault="00DA6BA0" w:rsidP="00DA6BA0"/>
    <w:p w:rsidR="00DA6BA0" w:rsidRDefault="00DA6BA0" w:rsidP="00DA6BA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A6BA0" w:rsidRDefault="00DA6BA0" w:rsidP="00DA6BA0"/>
    <w:p w:rsidR="00DA6BA0" w:rsidRDefault="00DA6BA0" w:rsidP="00DA6BA0"/>
    <w:p w:rsidR="00DA6BA0" w:rsidRDefault="00DA6BA0" w:rsidP="00DA6BA0"/>
    <w:p w:rsidR="00DA6BA0" w:rsidRDefault="00DA6BA0" w:rsidP="00DA6BA0">
      <w:r>
        <w:t>Председатель</w:t>
      </w:r>
    </w:p>
    <w:p w:rsidR="000B3FB2" w:rsidRDefault="00DA6BA0" w:rsidP="00DA6BA0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BA0" w:rsidRDefault="00DA6BA0">
      <w:r>
        <w:separator/>
      </w:r>
    </w:p>
  </w:endnote>
  <w:endnote w:type="continuationSeparator" w:id="0">
    <w:p w:rsidR="00DA6BA0" w:rsidRDefault="00DA6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BA0" w:rsidRDefault="00DA6BA0">
      <w:r>
        <w:separator/>
      </w:r>
    </w:p>
  </w:footnote>
  <w:footnote w:type="continuationSeparator" w:id="0">
    <w:p w:rsidR="00DA6BA0" w:rsidRDefault="00DA6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BA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A6BA0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4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2018-03-28T02:28:00Z</cp:lastPrinted>
  <dcterms:created xsi:type="dcterms:W3CDTF">2018-03-28T02:27:00Z</dcterms:created>
  <dcterms:modified xsi:type="dcterms:W3CDTF">2018-03-28T02:28:00Z</dcterms:modified>
</cp:coreProperties>
</file>