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3738922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E62E23" w:rsidRDefault="00E62E2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62E23"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E62E23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E62E23">
              <w:rPr>
                <w:szCs w:val="28"/>
              </w:rPr>
              <w:t>№</w:t>
            </w:r>
            <w:r w:rsidR="008818A7" w:rsidRPr="00E62E23">
              <w:rPr>
                <w:szCs w:val="28"/>
              </w:rPr>
              <w:t xml:space="preserve"> </w:t>
            </w:r>
            <w:r w:rsidR="00E62E23" w:rsidRPr="00E62E23">
              <w:rPr>
                <w:szCs w:val="28"/>
              </w:rPr>
              <w:t>758</w:t>
            </w:r>
            <w:bookmarkStart w:id="0" w:name="_GoBack"/>
            <w:bookmarkEnd w:id="0"/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62E2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62E23" w:rsidRDefault="00E62E23" w:rsidP="00E62E23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разгра-ничении</w:t>
            </w:r>
            <w:proofErr w:type="spellEnd"/>
            <w:proofErr w:type="gramEnd"/>
            <w:r>
              <w:rPr>
                <w:szCs w:val="28"/>
              </w:rPr>
              <w:t xml:space="preserve"> объектов муниципальной собственности между сельскими поселениями Шкотовского </w:t>
            </w:r>
            <w:proofErr w:type="spellStart"/>
            <w:r>
              <w:rPr>
                <w:szCs w:val="28"/>
              </w:rPr>
              <w:t>муни-ципального</w:t>
            </w:r>
            <w:proofErr w:type="spellEnd"/>
            <w:r>
              <w:rPr>
                <w:szCs w:val="28"/>
              </w:rPr>
              <w:t xml:space="preserve"> района и Шкотовским муниципальным районом"</w:t>
            </w:r>
          </w:p>
        </w:tc>
      </w:tr>
    </w:tbl>
    <w:p w:rsidR="00E62E23" w:rsidRDefault="00E62E23" w:rsidP="00E62E23">
      <w:pPr>
        <w:ind w:firstLine="720"/>
        <w:jc w:val="both"/>
      </w:pPr>
    </w:p>
    <w:p w:rsidR="00E62E23" w:rsidRDefault="00E62E23" w:rsidP="00E62E23">
      <w:pPr>
        <w:ind w:firstLine="720"/>
        <w:jc w:val="both"/>
      </w:pPr>
      <w:r>
        <w:t>Законодательное Собрание Приморского края</w:t>
      </w:r>
    </w:p>
    <w:p w:rsidR="00E62E23" w:rsidRDefault="00E62E23" w:rsidP="00E62E23">
      <w:pPr>
        <w:ind w:firstLine="720"/>
        <w:jc w:val="both"/>
      </w:pPr>
    </w:p>
    <w:p w:rsidR="00E62E23" w:rsidRDefault="00E62E23" w:rsidP="00E62E23">
      <w:pPr>
        <w:jc w:val="both"/>
      </w:pPr>
      <w:r>
        <w:t>ПОСТАНОВЛЯЕТ:</w:t>
      </w:r>
    </w:p>
    <w:p w:rsidR="00E62E23" w:rsidRDefault="00E62E23" w:rsidP="00E62E23"/>
    <w:p w:rsidR="00E62E23" w:rsidRDefault="00E62E23" w:rsidP="00E62E23">
      <w:pPr>
        <w:ind w:firstLine="720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Шкотовского муниципального района и Шкотовским муниципальным районом".</w:t>
      </w:r>
    </w:p>
    <w:p w:rsidR="00E62E23" w:rsidRDefault="00E62E23" w:rsidP="00E62E23">
      <w:pPr>
        <w:ind w:firstLine="720"/>
        <w:jc w:val="both"/>
      </w:pPr>
    </w:p>
    <w:p w:rsidR="00E62E23" w:rsidRDefault="00E62E23" w:rsidP="00E62E23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62E23" w:rsidRDefault="00E62E23" w:rsidP="00E62E23">
      <w:pPr>
        <w:ind w:firstLine="720"/>
        <w:jc w:val="both"/>
      </w:pPr>
    </w:p>
    <w:p w:rsidR="00E62E23" w:rsidRDefault="00E62E23" w:rsidP="00E62E23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E62E23" w:rsidRDefault="00E62E23" w:rsidP="00E62E23">
      <w:pPr>
        <w:ind w:firstLine="720"/>
        <w:jc w:val="both"/>
      </w:pPr>
    </w:p>
    <w:p w:rsidR="00E62E23" w:rsidRDefault="00E62E23" w:rsidP="00E62E23">
      <w:pPr>
        <w:ind w:firstLine="720"/>
        <w:jc w:val="both"/>
      </w:pPr>
    </w:p>
    <w:p w:rsidR="00E62E23" w:rsidRDefault="00E62E23" w:rsidP="00E62E23">
      <w:pPr>
        <w:ind w:firstLine="720"/>
        <w:jc w:val="both"/>
      </w:pPr>
    </w:p>
    <w:p w:rsidR="00E62E23" w:rsidRDefault="00E62E23" w:rsidP="00E62E23">
      <w:pPr>
        <w:jc w:val="both"/>
      </w:pPr>
      <w:r>
        <w:t>Председатель</w:t>
      </w:r>
    </w:p>
    <w:p w:rsidR="000B3FB2" w:rsidRDefault="00E62E23" w:rsidP="00E62E23">
      <w:pPr>
        <w:tabs>
          <w:tab w:val="right" w:pos="9356"/>
        </w:tabs>
      </w:pPr>
      <w:r>
        <w:t>Законодательного Собрания</w:t>
      </w:r>
      <w:r>
        <w:tab/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E23" w:rsidRDefault="00E62E23">
      <w:r>
        <w:separator/>
      </w:r>
    </w:p>
  </w:endnote>
  <w:endnote w:type="continuationSeparator" w:id="0">
    <w:p w:rsidR="00E62E23" w:rsidRDefault="00E62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E23" w:rsidRDefault="00E62E23">
      <w:r>
        <w:separator/>
      </w:r>
    </w:p>
  </w:footnote>
  <w:footnote w:type="continuationSeparator" w:id="0">
    <w:p w:rsidR="00E62E23" w:rsidRDefault="00E62E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E2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62E23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2018-03-28T00:42:00Z</cp:lastPrinted>
  <dcterms:created xsi:type="dcterms:W3CDTF">2018-03-28T00:39:00Z</dcterms:created>
  <dcterms:modified xsi:type="dcterms:W3CDTF">2018-03-28T00:42:00Z</dcterms:modified>
</cp:coreProperties>
</file>