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2409"/>
        <w:gridCol w:w="709"/>
        <w:gridCol w:w="1985"/>
      </w:tblGrid>
      <w:tr w:rsidR="005B643E" w:rsidTr="005B643E">
        <w:trPr>
          <w:cantSplit/>
          <w:trHeight w:hRule="exact" w:val="1077"/>
        </w:trPr>
        <w:tc>
          <w:tcPr>
            <w:tcW w:w="6804" w:type="dxa"/>
            <w:gridSpan w:val="3"/>
          </w:tcPr>
          <w:p w:rsidR="005B643E" w:rsidRPr="009F6F87" w:rsidRDefault="005B643E" w:rsidP="005B643E">
            <w:pPr>
              <w:rPr>
                <w:sz w:val="20"/>
              </w:rPr>
            </w:pPr>
          </w:p>
        </w:tc>
        <w:tc>
          <w:tcPr>
            <w:tcW w:w="2694" w:type="dxa"/>
            <w:gridSpan w:val="2"/>
          </w:tcPr>
          <w:p w:rsidR="005B643E" w:rsidRDefault="005B643E" w:rsidP="005B643E">
            <w:pPr>
              <w:rPr>
                <w:sz w:val="20"/>
              </w:rPr>
            </w:pPr>
            <w:r>
              <w:rPr>
                <w:sz w:val="20"/>
              </w:rPr>
              <w:t xml:space="preserve">Проект внесен депутатом </w:t>
            </w:r>
          </w:p>
          <w:p w:rsidR="005B643E" w:rsidRDefault="005B643E" w:rsidP="005B643E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B643E" w:rsidRDefault="00BD180F" w:rsidP="005B643E">
            <w:r>
              <w:rPr>
                <w:sz w:val="20"/>
              </w:rPr>
              <w:t>Кузьменко С.А.</w:t>
            </w:r>
          </w:p>
          <w:p w:rsidR="005B643E" w:rsidRPr="00730DF3" w:rsidRDefault="005B643E" w:rsidP="00144C3B"/>
        </w:tc>
      </w:tr>
      <w:tr w:rsidR="0093373D" w:rsidTr="0093373D">
        <w:tc>
          <w:tcPr>
            <w:tcW w:w="9498" w:type="dxa"/>
            <w:gridSpan w:val="5"/>
          </w:tcPr>
          <w:p w:rsidR="0093373D" w:rsidRDefault="0093373D" w:rsidP="00144C3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3373D" w:rsidRDefault="0093373D" w:rsidP="00144C3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3373D" w:rsidRPr="005A6019" w:rsidRDefault="0093373D" w:rsidP="00144C3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93373D" w:rsidTr="0093373D">
        <w:trPr>
          <w:cantSplit/>
        </w:trPr>
        <w:tc>
          <w:tcPr>
            <w:tcW w:w="283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93373D" w:rsidRPr="00847B01" w:rsidRDefault="0093373D" w:rsidP="00144C3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Pr="00CA7E54" w:rsidRDefault="00781E24" w:rsidP="00906782">
            <w:pPr>
              <w:ind w:left="-108"/>
              <w:jc w:val="both"/>
            </w:pPr>
            <w:r w:rsidRPr="001165E6">
              <w:rPr>
                <w:rStyle w:val="a6"/>
                <w:b w:val="0"/>
                <w:szCs w:val="28"/>
              </w:rPr>
              <w:t xml:space="preserve">О плане мероприятий </w:t>
            </w:r>
            <w:proofErr w:type="spellStart"/>
            <w:proofErr w:type="gramStart"/>
            <w:r w:rsidRPr="001165E6">
              <w:rPr>
                <w:rStyle w:val="a6"/>
                <w:b w:val="0"/>
                <w:szCs w:val="28"/>
              </w:rPr>
              <w:t>Законода</w:t>
            </w:r>
            <w:proofErr w:type="spellEnd"/>
            <w:r>
              <w:rPr>
                <w:rStyle w:val="a6"/>
                <w:b w:val="0"/>
                <w:szCs w:val="28"/>
              </w:rPr>
              <w:t>-</w:t>
            </w:r>
            <w:r w:rsidRPr="001165E6">
              <w:rPr>
                <w:rStyle w:val="a6"/>
                <w:b w:val="0"/>
                <w:szCs w:val="28"/>
              </w:rPr>
              <w:t>тельного</w:t>
            </w:r>
            <w:proofErr w:type="gramEnd"/>
            <w:r w:rsidRPr="001165E6">
              <w:rPr>
                <w:rStyle w:val="a6"/>
                <w:b w:val="0"/>
                <w:szCs w:val="28"/>
              </w:rPr>
              <w:t xml:space="preserve"> Собрания Приморского края по реализации основных положений, изложен</w:t>
            </w:r>
            <w:r>
              <w:rPr>
                <w:rStyle w:val="a6"/>
                <w:b w:val="0"/>
                <w:szCs w:val="28"/>
              </w:rPr>
              <w:t>н</w:t>
            </w:r>
            <w:r w:rsidRPr="001165E6">
              <w:rPr>
                <w:rStyle w:val="a6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Федерации </w:t>
            </w:r>
            <w:r w:rsidR="00296FC4"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Феде</w:t>
            </w:r>
            <w:r>
              <w:rPr>
                <w:szCs w:val="28"/>
              </w:rPr>
              <w:t>-</w:t>
            </w:r>
            <w:proofErr w:type="spellStart"/>
            <w:r w:rsidRPr="001165E6">
              <w:rPr>
                <w:szCs w:val="28"/>
              </w:rPr>
              <w:t>ральному</w:t>
            </w:r>
            <w:proofErr w:type="spellEnd"/>
            <w:r w:rsidRPr="001165E6">
              <w:rPr>
                <w:szCs w:val="28"/>
              </w:rPr>
              <w:t xml:space="preserve">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 w:rsidR="00BD180F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r w:rsidR="001D4803">
              <w:rPr>
                <w:szCs w:val="28"/>
              </w:rPr>
              <w:t>марта</w:t>
            </w:r>
            <w:r w:rsidRPr="001165E6">
              <w:rPr>
                <w:szCs w:val="28"/>
              </w:rPr>
              <w:t xml:space="preserve"> 20</w:t>
            </w:r>
            <w:r w:rsidR="0093373D">
              <w:rPr>
                <w:szCs w:val="28"/>
              </w:rPr>
              <w:t>1</w:t>
            </w:r>
            <w:r w:rsidR="001D4803">
              <w:rPr>
                <w:szCs w:val="28"/>
              </w:rPr>
              <w:t>8</w:t>
            </w:r>
            <w:r w:rsidRPr="001165E6">
              <w:rPr>
                <w:szCs w:val="28"/>
              </w:rPr>
              <w:t xml:space="preserve"> года</w:t>
            </w:r>
          </w:p>
          <w:p w:rsidR="000B3FB2" w:rsidRPr="00296FC4" w:rsidRDefault="000B3FB2">
            <w:pPr>
              <w:jc w:val="both"/>
            </w:pPr>
          </w:p>
        </w:tc>
      </w:tr>
    </w:tbl>
    <w:p w:rsidR="00781E24" w:rsidRDefault="00781E24" w:rsidP="00781E24">
      <w:pPr>
        <w:ind w:firstLine="720"/>
      </w:pPr>
      <w:r>
        <w:t>Законодательное Собрание Приморского края</w:t>
      </w:r>
    </w:p>
    <w:p w:rsidR="00781E24" w:rsidRDefault="00781E24" w:rsidP="00781E24"/>
    <w:p w:rsidR="00781E24" w:rsidRDefault="00781E24" w:rsidP="00781E24">
      <w:r>
        <w:t>ПОСТАНОВЛЯЕТ:</w:t>
      </w:r>
    </w:p>
    <w:p w:rsidR="00781E24" w:rsidRDefault="00781E24" w:rsidP="00781E24"/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6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6"/>
          <w:b w:val="0"/>
          <w:szCs w:val="28"/>
        </w:rPr>
        <w:t xml:space="preserve">сновных положений, изложенных в </w:t>
      </w:r>
      <w:r w:rsidRPr="001165E6">
        <w:rPr>
          <w:rStyle w:val="a6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 w:rsidR="00EB6446">
        <w:t>В.В. Путина</w:t>
      </w:r>
      <w:r w:rsidRPr="001165E6">
        <w:t xml:space="preserve"> Федеральному Собранию Российской Федерации </w:t>
      </w:r>
      <w:r w:rsidR="00BD180F">
        <w:t>1</w:t>
      </w:r>
      <w:r w:rsidR="000C3723">
        <w:t xml:space="preserve"> </w:t>
      </w:r>
      <w:r w:rsidR="00345D3A">
        <w:t>марта</w:t>
      </w:r>
      <w:r w:rsidRPr="001165E6">
        <w:t xml:space="preserve"> 20</w:t>
      </w:r>
      <w:r w:rsidR="0093373D">
        <w:t>1</w:t>
      </w:r>
      <w:r w:rsidR="00345D3A">
        <w:t>8</w:t>
      </w:r>
      <w:r w:rsidRPr="001165E6">
        <w:t xml:space="preserve"> года</w:t>
      </w:r>
      <w:r>
        <w:t xml:space="preserve"> (прилагается).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781E24" w:rsidRPr="008A3899" w:rsidRDefault="00781E24" w:rsidP="00781E2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r w:rsidR="00BD180F">
        <w:t>Кузьменко С.А.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9E7322" w:rsidRDefault="00A730DB" w:rsidP="009E7322">
      <w:pPr>
        <w:pStyle w:val="a3"/>
        <w:ind w:right="-144" w:firstLine="720"/>
        <w:jc w:val="both"/>
      </w:pPr>
      <w:r>
        <w:t>4</w:t>
      </w:r>
      <w:r w:rsidR="00781E24">
        <w:t>.</w:t>
      </w:r>
      <w:r w:rsidR="009E7322">
        <w:t xml:space="preserve">Снять с контроля постановление Законодательного Собрания Приморского края от 21.12.2016 № 199 </w:t>
      </w:r>
      <w:r w:rsidR="009E7322" w:rsidRPr="009E7322">
        <w:t>"О</w:t>
      </w:r>
      <w:r w:rsidR="009E7322">
        <w:t xml:space="preserve">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9E7322">
        <w:br/>
        <w:t>В.В.</w:t>
      </w:r>
      <w:r w:rsidR="00E27C58">
        <w:t> </w:t>
      </w:r>
      <w:r w:rsidR="009E7322">
        <w:t xml:space="preserve">Путина Федеральному Собранию Российской Федерации </w:t>
      </w:r>
      <w:r w:rsidR="009E7322">
        <w:br/>
        <w:t>1 декабря 2016 года</w:t>
      </w:r>
      <w:r w:rsidR="009E7322" w:rsidRPr="009E7322">
        <w:t>"</w:t>
      </w:r>
      <w:r w:rsidR="009E7322">
        <w:t>.</w:t>
      </w:r>
    </w:p>
    <w:p w:rsidR="009E7322" w:rsidRDefault="009E7322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E27C58" w:rsidRDefault="00E27C58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E27C58" w:rsidRDefault="00E27C58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E27C58" w:rsidRDefault="00E27C58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30EF6" w:rsidRDefault="00430EF6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781E24" w:rsidRDefault="009E7322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5.</w:t>
      </w:r>
      <w:r w:rsidR="00781E24">
        <w:t>Настоящее постановление вступает в силу со дня его принятия.</w:t>
      </w: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jc w:val="both"/>
      </w:pPr>
      <w:r>
        <w:t>Председатель</w:t>
      </w:r>
    </w:p>
    <w:p w:rsidR="00781E24" w:rsidRDefault="00781E24" w:rsidP="00781E24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r w:rsidR="00BD180F">
        <w:t>А.И. Ролик</w:t>
      </w:r>
    </w:p>
    <w:sectPr w:rsidR="00781E24" w:rsidSect="00781E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5FB" w:rsidRDefault="009315FB">
      <w:r>
        <w:separator/>
      </w:r>
    </w:p>
  </w:endnote>
  <w:endnote w:type="continuationSeparator" w:id="0">
    <w:p w:rsidR="009315FB" w:rsidRDefault="00931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3D" w:rsidRDefault="0093373D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3D" w:rsidRDefault="0093373D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3D" w:rsidRDefault="0093373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5FB" w:rsidRDefault="009315FB">
      <w:r>
        <w:separator/>
      </w:r>
    </w:p>
  </w:footnote>
  <w:footnote w:type="continuationSeparator" w:id="0">
    <w:p w:rsidR="009315FB" w:rsidRDefault="00931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3D" w:rsidRDefault="00D317AB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3D" w:rsidRDefault="00D317AB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30EF6">
      <w:rPr>
        <w:rStyle w:val="a7"/>
        <w:noProof/>
      </w:rPr>
      <w:t>2</w: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3D" w:rsidRDefault="009337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24"/>
    <w:rsid w:val="00057575"/>
    <w:rsid w:val="000B3FB2"/>
    <w:rsid w:val="000C3723"/>
    <w:rsid w:val="000D628E"/>
    <w:rsid w:val="00123119"/>
    <w:rsid w:val="00144C3B"/>
    <w:rsid w:val="001D4803"/>
    <w:rsid w:val="001F0E8B"/>
    <w:rsid w:val="00231B3B"/>
    <w:rsid w:val="00250A76"/>
    <w:rsid w:val="00296FC4"/>
    <w:rsid w:val="002A30A6"/>
    <w:rsid w:val="003325F4"/>
    <w:rsid w:val="00345D3A"/>
    <w:rsid w:val="00392E21"/>
    <w:rsid w:val="00430EF6"/>
    <w:rsid w:val="004B69FA"/>
    <w:rsid w:val="004D1A01"/>
    <w:rsid w:val="00532052"/>
    <w:rsid w:val="0056264D"/>
    <w:rsid w:val="00574BB9"/>
    <w:rsid w:val="005A6019"/>
    <w:rsid w:val="005B643E"/>
    <w:rsid w:val="005E6130"/>
    <w:rsid w:val="00623FA9"/>
    <w:rsid w:val="00695A4A"/>
    <w:rsid w:val="006D45ED"/>
    <w:rsid w:val="00726997"/>
    <w:rsid w:val="00781E24"/>
    <w:rsid w:val="007B48E7"/>
    <w:rsid w:val="007B5289"/>
    <w:rsid w:val="0082721F"/>
    <w:rsid w:val="00835A0E"/>
    <w:rsid w:val="008818A7"/>
    <w:rsid w:val="008F6557"/>
    <w:rsid w:val="00906782"/>
    <w:rsid w:val="0091766E"/>
    <w:rsid w:val="00924B45"/>
    <w:rsid w:val="009315FB"/>
    <w:rsid w:val="00931FD6"/>
    <w:rsid w:val="0093373D"/>
    <w:rsid w:val="009372FF"/>
    <w:rsid w:val="009959AC"/>
    <w:rsid w:val="009C06BA"/>
    <w:rsid w:val="009E0A91"/>
    <w:rsid w:val="009E7322"/>
    <w:rsid w:val="009F6F87"/>
    <w:rsid w:val="00A13794"/>
    <w:rsid w:val="00A26C60"/>
    <w:rsid w:val="00A730DB"/>
    <w:rsid w:val="00A93332"/>
    <w:rsid w:val="00B37EFE"/>
    <w:rsid w:val="00B42554"/>
    <w:rsid w:val="00BA58C7"/>
    <w:rsid w:val="00BD180F"/>
    <w:rsid w:val="00C20E8F"/>
    <w:rsid w:val="00C372E5"/>
    <w:rsid w:val="00CA7E54"/>
    <w:rsid w:val="00CC03A6"/>
    <w:rsid w:val="00CC6ACC"/>
    <w:rsid w:val="00CE19DF"/>
    <w:rsid w:val="00CE2239"/>
    <w:rsid w:val="00D0234F"/>
    <w:rsid w:val="00D02716"/>
    <w:rsid w:val="00D317AB"/>
    <w:rsid w:val="00DA5FAA"/>
    <w:rsid w:val="00DB3701"/>
    <w:rsid w:val="00DF01B2"/>
    <w:rsid w:val="00E216FE"/>
    <w:rsid w:val="00E27C58"/>
    <w:rsid w:val="00E93A7F"/>
    <w:rsid w:val="00EB6446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4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4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55;&#1086;&#1089;&#1090;&#1072;&#1085;&#1086;&#1074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2</TotalTime>
  <Pages>2</Pages>
  <Words>162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egupova_m_a</dc:creator>
  <cp:lastModifiedBy>Аввакумова Галина Федоровна</cp:lastModifiedBy>
  <cp:revision>3</cp:revision>
  <cp:lastPrinted>2012-02-08T05:37:00Z</cp:lastPrinted>
  <dcterms:created xsi:type="dcterms:W3CDTF">2018-03-22T00:17:00Z</dcterms:created>
  <dcterms:modified xsi:type="dcterms:W3CDTF">2018-03-22T00:19:00Z</dcterms:modified>
</cp:coreProperties>
</file>