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57F" w:rsidRPr="00B122EF" w:rsidRDefault="00ED157F" w:rsidP="009350B5">
      <w:pPr>
        <w:pStyle w:val="Title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ED157F" w:rsidRPr="00BC71E1" w:rsidRDefault="00ED157F" w:rsidP="001F6373">
      <w:pPr>
        <w:pStyle w:val="Header"/>
        <w:jc w:val="center"/>
        <w:rPr>
          <w:sz w:val="28"/>
          <w:szCs w:val="28"/>
        </w:rPr>
      </w:pPr>
      <w:r w:rsidRPr="005C130D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5C130D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C130D">
        <w:rPr>
          <w:sz w:val="28"/>
          <w:szCs w:val="28"/>
        </w:rPr>
        <w:t xml:space="preserve">акона Приморского края </w:t>
      </w:r>
      <w:r w:rsidRPr="003C7F1C">
        <w:rPr>
          <w:sz w:val="28"/>
          <w:szCs w:val="28"/>
        </w:rPr>
        <w:t xml:space="preserve">"О внесении изменений в Закон Приморского края </w:t>
      </w:r>
      <w:r>
        <w:rPr>
          <w:sz w:val="28"/>
          <w:szCs w:val="28"/>
        </w:rPr>
        <w:t>"О туризме и туристской деятельности на территории Приморского края"</w:t>
      </w:r>
    </w:p>
    <w:p w:rsidR="00ED157F" w:rsidRDefault="00ED157F" w:rsidP="009350B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D157F" w:rsidRPr="00BC71E1" w:rsidRDefault="00ED157F" w:rsidP="009350B5">
      <w:pPr>
        <w:pStyle w:val="Title"/>
        <w:ind w:firstLine="708"/>
        <w:jc w:val="both"/>
        <w:rPr>
          <w:b w:val="0"/>
          <w:sz w:val="28"/>
          <w:szCs w:val="28"/>
        </w:rPr>
      </w:pPr>
      <w:bookmarkStart w:id="0" w:name="_GoBack"/>
      <w:r w:rsidRPr="00BC71E1">
        <w:rPr>
          <w:b w:val="0"/>
          <w:sz w:val="28"/>
          <w:szCs w:val="28"/>
        </w:rPr>
        <w:t xml:space="preserve">Принятие </w:t>
      </w:r>
      <w:r>
        <w:rPr>
          <w:b w:val="0"/>
          <w:sz w:val="28"/>
          <w:szCs w:val="28"/>
        </w:rPr>
        <w:t>проекта з</w:t>
      </w:r>
      <w:r w:rsidRPr="00BC71E1">
        <w:rPr>
          <w:b w:val="0"/>
          <w:sz w:val="28"/>
          <w:szCs w:val="28"/>
        </w:rPr>
        <w:t xml:space="preserve">акона Приморского края </w:t>
      </w:r>
      <w:r w:rsidRPr="00774492">
        <w:rPr>
          <w:b w:val="0"/>
          <w:sz w:val="28"/>
          <w:szCs w:val="28"/>
        </w:rPr>
        <w:t>"О внесении изменений в Закон Приморского края "О туризме и туристской деятельности на территории Приморского края" не потребует д</w:t>
      </w:r>
      <w:r w:rsidRPr="00BC71E1">
        <w:rPr>
          <w:b w:val="0"/>
          <w:sz w:val="28"/>
          <w:szCs w:val="28"/>
        </w:rPr>
        <w:t>ополнительных расходов за счет средств краевого бюджета.</w:t>
      </w:r>
    </w:p>
    <w:bookmarkEnd w:id="0"/>
    <w:p w:rsidR="00ED157F" w:rsidRDefault="00ED157F" w:rsidP="009350B5">
      <w:pPr>
        <w:pStyle w:val="Title"/>
        <w:rPr>
          <w:b w:val="0"/>
          <w:sz w:val="28"/>
          <w:szCs w:val="28"/>
        </w:rPr>
      </w:pPr>
    </w:p>
    <w:p w:rsidR="00ED157F" w:rsidRDefault="00ED157F" w:rsidP="009350B5">
      <w:pPr>
        <w:pStyle w:val="Title"/>
        <w:rPr>
          <w:b w:val="0"/>
          <w:sz w:val="28"/>
          <w:szCs w:val="28"/>
        </w:rPr>
      </w:pPr>
    </w:p>
    <w:p w:rsidR="00ED157F" w:rsidRPr="000E5701" w:rsidRDefault="00ED157F" w:rsidP="009350B5">
      <w:pPr>
        <w:pStyle w:val="Title"/>
        <w:rPr>
          <w:b w:val="0"/>
          <w:sz w:val="28"/>
          <w:szCs w:val="28"/>
        </w:rPr>
      </w:pPr>
    </w:p>
    <w:p w:rsidR="00ED157F" w:rsidRDefault="00ED157F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D157F" w:rsidRDefault="00ED157F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D157F" w:rsidRDefault="00ED157F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ED157F" w:rsidRDefault="00ED157F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ED157F" w:rsidRPr="00467C59" w:rsidRDefault="00ED157F" w:rsidP="009350B5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ED157F" w:rsidRPr="00467C59" w:rsidRDefault="00ED157F" w:rsidP="009350B5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ED157F" w:rsidRDefault="00ED157F" w:rsidP="009350B5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ED157F" w:rsidRDefault="00ED157F" w:rsidP="009350B5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ED157F" w:rsidRDefault="00ED157F" w:rsidP="009350B5">
      <w:pPr>
        <w:pStyle w:val="Title"/>
        <w:spacing w:line="240" w:lineRule="exact"/>
        <w:jc w:val="both"/>
        <w:rPr>
          <w:b w:val="0"/>
          <w:sz w:val="28"/>
          <w:szCs w:val="28"/>
        </w:rPr>
      </w:pPr>
    </w:p>
    <w:p w:rsidR="00ED157F" w:rsidRDefault="00ED157F"/>
    <w:sectPr w:rsidR="00ED157F" w:rsidSect="00F22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50B5"/>
    <w:rsid w:val="00066EEA"/>
    <w:rsid w:val="000E5701"/>
    <w:rsid w:val="001F6373"/>
    <w:rsid w:val="003C7F1C"/>
    <w:rsid w:val="00467C59"/>
    <w:rsid w:val="005248E9"/>
    <w:rsid w:val="005C130D"/>
    <w:rsid w:val="00684EC9"/>
    <w:rsid w:val="00774492"/>
    <w:rsid w:val="009350B5"/>
    <w:rsid w:val="00B122EF"/>
    <w:rsid w:val="00B62597"/>
    <w:rsid w:val="00BC71E1"/>
    <w:rsid w:val="00ED157F"/>
    <w:rsid w:val="00F22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0B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9350B5"/>
    <w:pPr>
      <w:jc w:val="center"/>
    </w:pPr>
    <w:rPr>
      <w:b/>
      <w:sz w:val="26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9350B5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50B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1F637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F6373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81</Words>
  <Characters>468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Вдовенко Елена Сергеевна</dc:creator>
  <cp:keywords/>
  <dc:description/>
  <cp:lastModifiedBy>medvedev_g_v</cp:lastModifiedBy>
  <cp:revision>6</cp:revision>
  <dcterms:created xsi:type="dcterms:W3CDTF">2015-07-23T02:26:00Z</dcterms:created>
  <dcterms:modified xsi:type="dcterms:W3CDTF">2018-02-28T03:50:00Z</dcterms:modified>
</cp:coreProperties>
</file>