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5C9" w:rsidRDefault="002755C9" w:rsidP="002755C9">
      <w:pPr>
        <w:pStyle w:val="1"/>
        <w:spacing w:line="240" w:lineRule="auto"/>
        <w:ind w:left="6237"/>
        <w:rPr>
          <w:b w:val="0"/>
          <w:sz w:val="20"/>
        </w:rPr>
      </w:pPr>
      <w:r>
        <w:rPr>
          <w:b w:val="0"/>
          <w:sz w:val="20"/>
        </w:rPr>
        <w:t>Проект подготовлен комитетом</w:t>
      </w:r>
    </w:p>
    <w:p w:rsidR="002755C9" w:rsidRDefault="002755C9" w:rsidP="002755C9">
      <w:pPr>
        <w:ind w:left="6237"/>
        <w:rPr>
          <w:sz w:val="20"/>
        </w:rPr>
      </w:pPr>
      <w:r>
        <w:rPr>
          <w:sz w:val="20"/>
        </w:rPr>
        <w:t xml:space="preserve">Законодательного Собрания </w:t>
      </w:r>
    </w:p>
    <w:p w:rsidR="002755C9" w:rsidRDefault="002755C9" w:rsidP="002755C9">
      <w:pPr>
        <w:ind w:left="6237"/>
        <w:rPr>
          <w:sz w:val="20"/>
        </w:rPr>
      </w:pPr>
      <w:r>
        <w:rPr>
          <w:sz w:val="20"/>
        </w:rPr>
        <w:t xml:space="preserve">по продовольственной политике </w:t>
      </w:r>
    </w:p>
    <w:p w:rsidR="002755C9" w:rsidRPr="002755C9" w:rsidRDefault="002755C9" w:rsidP="002755C9">
      <w:pPr>
        <w:ind w:left="6237"/>
        <w:rPr>
          <w:sz w:val="20"/>
        </w:rPr>
      </w:pPr>
      <w:r w:rsidRPr="00F14CBB">
        <w:rPr>
          <w:sz w:val="20"/>
        </w:rPr>
        <w:t xml:space="preserve">и природопользованию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C0EBF">
        <w:tc>
          <w:tcPr>
            <w:tcW w:w="9570" w:type="dxa"/>
          </w:tcPr>
          <w:p w:rsidR="004C0EBF" w:rsidRPr="00D11444" w:rsidRDefault="004C0EBF">
            <w:bookmarkStart w:id="0" w:name="_GoBack"/>
            <w:bookmarkEnd w:id="0"/>
          </w:p>
        </w:tc>
      </w:tr>
      <w:tr w:rsidR="004C0EBF">
        <w:tc>
          <w:tcPr>
            <w:tcW w:w="9570" w:type="dxa"/>
          </w:tcPr>
          <w:p w:rsidR="004C0EBF" w:rsidRDefault="000E7F3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0708" w:rsidRDefault="000C68A2" w:rsidP="00710708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 w:rsidR="00DB1A1F">
        <w:rPr>
          <w:b/>
        </w:rPr>
        <w:t>Я</w:t>
      </w:r>
      <w:r w:rsidRPr="000C68A2">
        <w:rPr>
          <w:b/>
        </w:rPr>
        <w:t xml:space="preserve"> В </w:t>
      </w:r>
      <w:r w:rsidR="00710708">
        <w:rPr>
          <w:b/>
        </w:rPr>
        <w:t xml:space="preserve">СТАТЬЮ 4 </w:t>
      </w:r>
      <w:r w:rsidR="00535DB0">
        <w:rPr>
          <w:b/>
        </w:rPr>
        <w:t>ЗАКОН</w:t>
      </w:r>
      <w:r w:rsidR="00710708">
        <w:rPr>
          <w:b/>
        </w:rPr>
        <w:t>А</w:t>
      </w:r>
      <w:r w:rsidR="00535DB0">
        <w:rPr>
          <w:b/>
        </w:rPr>
        <w:t xml:space="preserve"> </w:t>
      </w:r>
    </w:p>
    <w:p w:rsidR="00710708" w:rsidRPr="00710708" w:rsidRDefault="00535DB0" w:rsidP="00710708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="00710708" w:rsidRPr="00710708">
        <w:rPr>
          <w:b/>
          <w:bCs/>
          <w:szCs w:val="28"/>
        </w:rPr>
        <w:t xml:space="preserve"> </w:t>
      </w:r>
      <w:r w:rsidR="00710708" w:rsidRPr="00535DB0">
        <w:rPr>
          <w:b/>
        </w:rPr>
        <w:t>"</w:t>
      </w:r>
      <w:r w:rsidR="00710708"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710708" w:rsidRPr="00710708">
        <w:rPr>
          <w:b/>
          <w:bCs/>
          <w:szCs w:val="28"/>
        </w:rPr>
        <w:t>"</w:t>
      </w:r>
    </w:p>
    <w:p w:rsidR="000C68A2" w:rsidRDefault="000C68A2" w:rsidP="00710708">
      <w:pPr>
        <w:pStyle w:val="a3"/>
        <w:tabs>
          <w:tab w:val="clear" w:pos="4153"/>
          <w:tab w:val="clear" w:pos="8306"/>
        </w:tabs>
      </w:pPr>
    </w:p>
    <w:p w:rsidR="001221BD" w:rsidRDefault="000E7F35" w:rsidP="00727DD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36A60">
        <w:t xml:space="preserve"> 28 февраля 2018</w:t>
      </w:r>
      <w:r w:rsidR="00A63C3F">
        <w:t xml:space="preserve"> года </w:t>
      </w:r>
      <w:r w:rsidR="00A63C3F" w:rsidRPr="00502095">
        <w:t>в первом чтении</w:t>
      </w:r>
    </w:p>
    <w:p w:rsidR="00732D08" w:rsidRPr="00732D08" w:rsidRDefault="00732D08" w:rsidP="00732D08">
      <w:pPr>
        <w:ind w:firstLine="720"/>
        <w:jc w:val="both"/>
      </w:pPr>
      <w:proofErr w:type="gramStart"/>
      <w:r w:rsidRPr="00732D08">
        <w:t>Принят</w:t>
      </w:r>
      <w:proofErr w:type="gramEnd"/>
      <w:r w:rsidRPr="00732D08">
        <w:t xml:space="preserve"> Законодательным Собранием Приморского края</w:t>
      </w:r>
    </w:p>
    <w:p w:rsidR="00E83A42" w:rsidRDefault="00E83A42" w:rsidP="00727DD3">
      <w:pPr>
        <w:ind w:firstLine="720"/>
        <w:jc w:val="both"/>
      </w:pPr>
    </w:p>
    <w:p w:rsidR="00E83A42" w:rsidRDefault="00E83A42" w:rsidP="003168AF">
      <w:pPr>
        <w:ind w:firstLine="720"/>
        <w:jc w:val="both"/>
      </w:pPr>
      <w:r w:rsidRPr="00E83A42">
        <w:t>СТАТЬЯ 1.</w:t>
      </w:r>
    </w:p>
    <w:p w:rsidR="00E83A42" w:rsidRDefault="00E83A42" w:rsidP="003168AF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 xml:space="preserve">в </w:t>
      </w:r>
      <w:r w:rsidR="003E79F5" w:rsidRPr="00A01EC5">
        <w:t xml:space="preserve">статью 4 </w:t>
      </w:r>
      <w:r w:rsidR="004067E2" w:rsidRPr="00A01EC5">
        <w:t>Закон</w:t>
      </w:r>
      <w:r w:rsidR="003E79F5" w:rsidRPr="00A01EC5">
        <w:t>а</w:t>
      </w:r>
      <w:r w:rsidR="004067E2">
        <w:t xml:space="preserve"> Приморского края </w:t>
      </w:r>
      <w:r w:rsidR="00890047">
        <w:t xml:space="preserve">от 2 декабря 2009 года </w:t>
      </w:r>
      <w:r w:rsidR="003E79F5">
        <w:br/>
      </w:r>
      <w:r w:rsidR="00890047">
        <w:t xml:space="preserve">№ 536-КЗ </w:t>
      </w:r>
      <w:r w:rsidR="00890047" w:rsidRPr="00890047">
        <w:t>"</w:t>
      </w:r>
      <w:r w:rsidR="000203CF"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890047">
        <w:t>" (</w:t>
      </w:r>
      <w:r w:rsidR="00727DD3" w:rsidRPr="00727DD3">
        <w:t xml:space="preserve">Ведомости Законодательного Собрания Приморского края, 2009, </w:t>
      </w:r>
      <w:r w:rsidR="00166397">
        <w:t>№</w:t>
      </w:r>
      <w:r w:rsidR="00565E8E">
        <w:t xml:space="preserve"> </w:t>
      </w:r>
      <w:r w:rsidR="00727DD3" w:rsidRPr="00727DD3">
        <w:t>132, стр. 48; 2010,</w:t>
      </w:r>
      <w:proofErr w:type="gramEnd"/>
      <w:r w:rsidR="00727DD3" w:rsidRPr="00727DD3">
        <w:t xml:space="preserve"> </w:t>
      </w:r>
      <w:r w:rsidR="000203CF">
        <w:br/>
      </w:r>
      <w:proofErr w:type="gramStart"/>
      <w:r w:rsidR="00166397">
        <w:t>№</w:t>
      </w:r>
      <w:r w:rsidR="00727DD3" w:rsidRPr="00727DD3">
        <w:t xml:space="preserve"> 144, стр. 59; 2012, </w:t>
      </w:r>
      <w:r w:rsidR="00166397" w:rsidRPr="00166397">
        <w:t xml:space="preserve">№ </w:t>
      </w:r>
      <w:r w:rsidR="00727DD3" w:rsidRPr="00727DD3">
        <w:t xml:space="preserve">8, стр. 24; 2013, </w:t>
      </w:r>
      <w:r w:rsidR="00166397" w:rsidRPr="00166397">
        <w:t xml:space="preserve">№ </w:t>
      </w:r>
      <w:r w:rsidR="00727DD3" w:rsidRPr="00727DD3">
        <w:t xml:space="preserve">67, стр. 25; 2014, </w:t>
      </w:r>
      <w:r w:rsidR="00166397" w:rsidRPr="00166397">
        <w:t xml:space="preserve">№ </w:t>
      </w:r>
      <w:r w:rsidR="00727DD3" w:rsidRPr="00727DD3">
        <w:t xml:space="preserve">75, стр. 37, </w:t>
      </w:r>
      <w:r w:rsidR="00A56574">
        <w:br/>
      </w:r>
      <w:r w:rsidR="00166397">
        <w:t>№</w:t>
      </w:r>
      <w:r w:rsidR="00727DD3" w:rsidRPr="00727DD3">
        <w:t xml:space="preserve"> 92, стр. 10; 2015, </w:t>
      </w:r>
      <w:r w:rsidR="00166397">
        <w:t>№</w:t>
      </w:r>
      <w:r w:rsidR="00727DD3" w:rsidRPr="00727DD3">
        <w:t xml:space="preserve"> 120, стр. 70, </w:t>
      </w:r>
      <w:r w:rsidR="00166397" w:rsidRPr="00166397">
        <w:t xml:space="preserve">№ </w:t>
      </w:r>
      <w:r w:rsidR="00727DD3" w:rsidRPr="00727DD3">
        <w:t xml:space="preserve">145, стр. 48; 2016, </w:t>
      </w:r>
      <w:r w:rsidR="00166397" w:rsidRPr="00166397">
        <w:t xml:space="preserve">№ </w:t>
      </w:r>
      <w:r w:rsidR="00727DD3" w:rsidRPr="00727DD3">
        <w:t xml:space="preserve">151, стр. 11, </w:t>
      </w:r>
      <w:r w:rsidR="00A56574">
        <w:br/>
      </w:r>
      <w:r w:rsidR="00166397">
        <w:t>№</w:t>
      </w:r>
      <w:r w:rsidR="00727DD3" w:rsidRPr="00727DD3">
        <w:t xml:space="preserve"> 164, стр. 38, </w:t>
      </w:r>
      <w:r w:rsidR="00166397" w:rsidRPr="00166397">
        <w:t xml:space="preserve">№ </w:t>
      </w:r>
      <w:r w:rsidR="00727DD3" w:rsidRPr="00727DD3">
        <w:t>12, стр. 206</w:t>
      </w:r>
      <w:r w:rsidR="00640A88">
        <w:t>; 2017,</w:t>
      </w:r>
      <w:r w:rsidR="00CD52BA">
        <w:t xml:space="preserve"> № 18</w:t>
      </w:r>
      <w:r w:rsidR="00565E8E">
        <w:t>,</w:t>
      </w:r>
      <w:r w:rsidR="00CD52BA">
        <w:t xml:space="preserve"> стр. 23</w:t>
      </w:r>
      <w:r w:rsidR="00300D46">
        <w:t>, № 4</w:t>
      </w:r>
      <w:r w:rsidR="00952DB7">
        <w:t>2</w:t>
      </w:r>
      <w:r w:rsidR="00300D46">
        <w:t>, стр. 1</w:t>
      </w:r>
      <w:r w:rsidR="00952DB7">
        <w:t>7</w:t>
      </w:r>
      <w:r w:rsidR="00890047">
        <w:t>)</w:t>
      </w:r>
      <w:r w:rsidR="00710708">
        <w:t xml:space="preserve"> следующе</w:t>
      </w:r>
      <w:r w:rsidR="00727DD3">
        <w:t>е изменени</w:t>
      </w:r>
      <w:r w:rsidR="00853DCB">
        <w:t>е</w:t>
      </w:r>
      <w:r w:rsidR="00727DD3">
        <w:t>:</w:t>
      </w:r>
      <w:proofErr w:type="gramEnd"/>
    </w:p>
    <w:p w:rsidR="003168AF" w:rsidRDefault="007A1BC5" w:rsidP="007A1BC5">
      <w:pPr>
        <w:ind w:firstLine="720"/>
        <w:jc w:val="both"/>
        <w:rPr>
          <w:szCs w:val="28"/>
        </w:rPr>
      </w:pPr>
      <w:r w:rsidRPr="00A01EC5">
        <w:t xml:space="preserve">в пункте 2 </w:t>
      </w:r>
      <w:r w:rsidR="0036284A" w:rsidRPr="00A01EC5">
        <w:t>част</w:t>
      </w:r>
      <w:r w:rsidRPr="00A01EC5">
        <w:t>и</w:t>
      </w:r>
      <w:r w:rsidR="00F629D5" w:rsidRPr="00A01EC5">
        <w:t xml:space="preserve"> </w:t>
      </w:r>
      <w:r w:rsidR="0036284A" w:rsidRPr="00A01EC5">
        <w:t xml:space="preserve">3 </w:t>
      </w:r>
      <w:r w:rsidRPr="00A01EC5">
        <w:t>слова</w:t>
      </w:r>
      <w:r>
        <w:t xml:space="preserve"> ", осуществление государственного </w:t>
      </w:r>
      <w:proofErr w:type="gramStart"/>
      <w:r>
        <w:t>контроля за</w:t>
      </w:r>
      <w:proofErr w:type="gramEnd"/>
      <w:r>
        <w:t xml:space="preserve"> их представлением</w:t>
      </w:r>
      <w:r w:rsidR="00192949">
        <w:rPr>
          <w:szCs w:val="28"/>
        </w:rPr>
        <w:t>"</w:t>
      </w:r>
      <w:r>
        <w:rPr>
          <w:szCs w:val="28"/>
        </w:rPr>
        <w:t xml:space="preserve"> исключить.</w:t>
      </w:r>
    </w:p>
    <w:p w:rsidR="00DA2D80" w:rsidRDefault="00DA2D80" w:rsidP="003168AF">
      <w:pPr>
        <w:ind w:firstLine="720"/>
        <w:jc w:val="both"/>
        <w:rPr>
          <w:szCs w:val="28"/>
        </w:rPr>
      </w:pPr>
    </w:p>
    <w:p w:rsidR="0049744D" w:rsidRDefault="0049744D" w:rsidP="003168AF">
      <w:pPr>
        <w:ind w:firstLine="720"/>
        <w:jc w:val="both"/>
      </w:pPr>
      <w:r>
        <w:t>СТАТЬЯ 2.</w:t>
      </w:r>
    </w:p>
    <w:p w:rsidR="0049744D" w:rsidRDefault="001705D2" w:rsidP="003168AF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49744D" w:rsidRDefault="0049744D" w:rsidP="0049744D">
      <w:pPr>
        <w:ind w:firstLine="709"/>
        <w:jc w:val="both"/>
      </w:pPr>
    </w:p>
    <w:p w:rsidR="00BF309F" w:rsidRDefault="00BF309F" w:rsidP="0049744D">
      <w:pPr>
        <w:ind w:firstLine="709"/>
        <w:jc w:val="both"/>
      </w:pPr>
    </w:p>
    <w:p w:rsidR="00BF309F" w:rsidRDefault="00BF309F" w:rsidP="0049744D">
      <w:pPr>
        <w:ind w:firstLine="709"/>
        <w:jc w:val="both"/>
      </w:pPr>
    </w:p>
    <w:p w:rsidR="00AF03C2" w:rsidRDefault="00AF03C2" w:rsidP="00AF03C2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AF03C2" w:rsidRDefault="00AF03C2" w:rsidP="00AF03C2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А.В. Тарасенко</w:t>
      </w:r>
    </w:p>
    <w:p w:rsidR="0049744D" w:rsidRDefault="0049744D" w:rsidP="00AF03C2">
      <w:pPr>
        <w:jc w:val="both"/>
      </w:pPr>
    </w:p>
    <w:sectPr w:rsidR="0049744D" w:rsidSect="00F7171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E50" w:rsidRDefault="00514E50">
      <w:r>
        <w:separator/>
      </w:r>
    </w:p>
  </w:endnote>
  <w:endnote w:type="continuationSeparator" w:id="0">
    <w:p w:rsidR="00514E50" w:rsidRDefault="00514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E50" w:rsidRDefault="00514E50">
      <w:r>
        <w:separator/>
      </w:r>
    </w:p>
  </w:footnote>
  <w:footnote w:type="continuationSeparator" w:id="0">
    <w:p w:rsidR="00514E50" w:rsidRDefault="00514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8828019"/>
      <w:docPartObj>
        <w:docPartGallery w:val="Page Numbers (Top of Page)"/>
        <w:docPartUnique/>
      </w:docPartObj>
    </w:sdtPr>
    <w:sdtEndPr/>
    <w:sdtContent>
      <w:p w:rsidR="00F71714" w:rsidRDefault="00F717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949">
          <w:rPr>
            <w:noProof/>
          </w:rPr>
          <w:t>2</w:t>
        </w:r>
        <w:r>
          <w:fldChar w:fldCharType="end"/>
        </w:r>
      </w:p>
    </w:sdtContent>
  </w:sdt>
  <w:p w:rsidR="004C0EBF" w:rsidRDefault="004C0EB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1BD"/>
    <w:rsid w:val="00014310"/>
    <w:rsid w:val="000203CF"/>
    <w:rsid w:val="000272C3"/>
    <w:rsid w:val="000A73E6"/>
    <w:rsid w:val="000B5426"/>
    <w:rsid w:val="000C68A2"/>
    <w:rsid w:val="000E7F35"/>
    <w:rsid w:val="000F5FD3"/>
    <w:rsid w:val="001221BD"/>
    <w:rsid w:val="00131EFD"/>
    <w:rsid w:val="00134F93"/>
    <w:rsid w:val="001451C6"/>
    <w:rsid w:val="00166397"/>
    <w:rsid w:val="001705D2"/>
    <w:rsid w:val="00192949"/>
    <w:rsid w:val="001B08CA"/>
    <w:rsid w:val="001C3F54"/>
    <w:rsid w:val="002755C9"/>
    <w:rsid w:val="002828E1"/>
    <w:rsid w:val="00300D46"/>
    <w:rsid w:val="003168AF"/>
    <w:rsid w:val="00334857"/>
    <w:rsid w:val="00336A60"/>
    <w:rsid w:val="0036284A"/>
    <w:rsid w:val="003647A2"/>
    <w:rsid w:val="003753CF"/>
    <w:rsid w:val="003E79F5"/>
    <w:rsid w:val="004067E2"/>
    <w:rsid w:val="00453312"/>
    <w:rsid w:val="0046035C"/>
    <w:rsid w:val="0049744D"/>
    <w:rsid w:val="004B1ACE"/>
    <w:rsid w:val="004C0EBF"/>
    <w:rsid w:val="004D18FF"/>
    <w:rsid w:val="004D50FD"/>
    <w:rsid w:val="00514E50"/>
    <w:rsid w:val="00523249"/>
    <w:rsid w:val="00530994"/>
    <w:rsid w:val="00535DB0"/>
    <w:rsid w:val="00565E8E"/>
    <w:rsid w:val="00583E46"/>
    <w:rsid w:val="00592F1E"/>
    <w:rsid w:val="005C5E05"/>
    <w:rsid w:val="005C5E30"/>
    <w:rsid w:val="005C6CB7"/>
    <w:rsid w:val="005E61F9"/>
    <w:rsid w:val="00632220"/>
    <w:rsid w:val="00632504"/>
    <w:rsid w:val="00640A88"/>
    <w:rsid w:val="006631DC"/>
    <w:rsid w:val="00665250"/>
    <w:rsid w:val="00695BA5"/>
    <w:rsid w:val="006A25A1"/>
    <w:rsid w:val="006C43D1"/>
    <w:rsid w:val="006E712B"/>
    <w:rsid w:val="00710708"/>
    <w:rsid w:val="00720EB5"/>
    <w:rsid w:val="00727DD3"/>
    <w:rsid w:val="00732D08"/>
    <w:rsid w:val="00754D58"/>
    <w:rsid w:val="007A1BC5"/>
    <w:rsid w:val="007C5014"/>
    <w:rsid w:val="007E0B4B"/>
    <w:rsid w:val="007F318A"/>
    <w:rsid w:val="00823946"/>
    <w:rsid w:val="00853DCB"/>
    <w:rsid w:val="00890047"/>
    <w:rsid w:val="00896626"/>
    <w:rsid w:val="008B436D"/>
    <w:rsid w:val="008B6045"/>
    <w:rsid w:val="0092379F"/>
    <w:rsid w:val="00936E84"/>
    <w:rsid w:val="00952DB7"/>
    <w:rsid w:val="009A3231"/>
    <w:rsid w:val="009C182D"/>
    <w:rsid w:val="00A01EC5"/>
    <w:rsid w:val="00A56574"/>
    <w:rsid w:val="00A63C3F"/>
    <w:rsid w:val="00AA03B5"/>
    <w:rsid w:val="00AC64B3"/>
    <w:rsid w:val="00AD2180"/>
    <w:rsid w:val="00AF03C2"/>
    <w:rsid w:val="00B1419F"/>
    <w:rsid w:val="00B26B98"/>
    <w:rsid w:val="00B50344"/>
    <w:rsid w:val="00B70EA7"/>
    <w:rsid w:val="00B82703"/>
    <w:rsid w:val="00BD024D"/>
    <w:rsid w:val="00BD7CE4"/>
    <w:rsid w:val="00BF309F"/>
    <w:rsid w:val="00C30E9C"/>
    <w:rsid w:val="00C34EDA"/>
    <w:rsid w:val="00C37A4C"/>
    <w:rsid w:val="00C60FB9"/>
    <w:rsid w:val="00C75FA9"/>
    <w:rsid w:val="00C9250C"/>
    <w:rsid w:val="00CB002C"/>
    <w:rsid w:val="00CB3A8C"/>
    <w:rsid w:val="00CC157E"/>
    <w:rsid w:val="00CD52BA"/>
    <w:rsid w:val="00CE1343"/>
    <w:rsid w:val="00CF06AF"/>
    <w:rsid w:val="00D11444"/>
    <w:rsid w:val="00D30217"/>
    <w:rsid w:val="00D36BC3"/>
    <w:rsid w:val="00D93FDD"/>
    <w:rsid w:val="00DA2D80"/>
    <w:rsid w:val="00DB1A1F"/>
    <w:rsid w:val="00DE4A89"/>
    <w:rsid w:val="00DE7A93"/>
    <w:rsid w:val="00DF5146"/>
    <w:rsid w:val="00E21196"/>
    <w:rsid w:val="00E75208"/>
    <w:rsid w:val="00E76C1E"/>
    <w:rsid w:val="00E83A42"/>
    <w:rsid w:val="00EA31DB"/>
    <w:rsid w:val="00F028DC"/>
    <w:rsid w:val="00F554B5"/>
    <w:rsid w:val="00F614FE"/>
    <w:rsid w:val="00F62909"/>
    <w:rsid w:val="00F629D5"/>
    <w:rsid w:val="00F63BA5"/>
    <w:rsid w:val="00F71714"/>
    <w:rsid w:val="00FA5F3F"/>
    <w:rsid w:val="00FD0C89"/>
    <w:rsid w:val="00FD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714"/>
    <w:rPr>
      <w:sz w:val="28"/>
    </w:rPr>
  </w:style>
  <w:style w:type="paragraph" w:customStyle="1" w:styleId="ConsPlusNormal">
    <w:name w:val="ConsPlusNormal"/>
    <w:rsid w:val="00AF03C2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2755C9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714"/>
    <w:rPr>
      <w:sz w:val="28"/>
    </w:rPr>
  </w:style>
  <w:style w:type="paragraph" w:customStyle="1" w:styleId="ConsPlusNormal">
    <w:name w:val="ConsPlusNormal"/>
    <w:rsid w:val="00AF03C2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2755C9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40;&#1051;&#1050;&#1054;&#1043;&#1054;&#1051;&#1068;\&#1055;&#1048;&#1057;&#1068;&#1052;&#1040;\&#1040;&#1051;&#1050;&#1054;&#1043;&#1054;&#1051;&#1068;%20&#1054;&#1050;&#1058;&#1071;&#1041;&#1056;&#1068;\1%20&#1095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E3E36-7BB4-45B7-9626-59A559EF5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 Анастасия Викторовна</dc:creator>
  <cp:lastModifiedBy>Кочерова Анастасия Викторовна</cp:lastModifiedBy>
  <cp:revision>14</cp:revision>
  <cp:lastPrinted>2018-01-30T05:51:00Z</cp:lastPrinted>
  <dcterms:created xsi:type="dcterms:W3CDTF">2018-01-22T22:39:00Z</dcterms:created>
  <dcterms:modified xsi:type="dcterms:W3CDTF">2018-03-06T06:05:00Z</dcterms:modified>
</cp:coreProperties>
</file>