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752A91" w:rsidP="00441925">
            <w:pPr>
              <w:ind w:left="-108"/>
              <w:jc w:val="both"/>
            </w:pPr>
            <w:r>
              <w:t xml:space="preserve">О </w:t>
            </w:r>
            <w:r w:rsidR="00441925">
              <w:t>Законе</w:t>
            </w:r>
            <w:r w:rsidRPr="00752A91">
              <w:t xml:space="preserve"> Приморского края </w:t>
            </w:r>
            <w:r w:rsidR="00441925">
              <w:br/>
            </w:r>
            <w:r w:rsidR="00C13483" w:rsidRPr="00C13483">
              <w:t xml:space="preserve">"О внесении изменения в </w:t>
            </w:r>
            <w:r w:rsidR="00B8130C">
              <w:br/>
            </w:r>
            <w:r w:rsidR="00C13483" w:rsidRPr="00C13483">
              <w:t xml:space="preserve">статью 4 Закона Приморского края </w:t>
            </w:r>
            <w:r w:rsidR="00441925">
              <w:br/>
            </w:r>
            <w:r w:rsidR="00C13483" w:rsidRPr="00C13483">
              <w:t>"О регулировании розничной продажи алкогольной и спиртосодержащей продукции, безалкогольных тонизирующих напитков и профил</w:t>
            </w:r>
            <w:bookmarkStart w:id="0" w:name="_GoBack"/>
            <w:bookmarkEnd w:id="0"/>
            <w:r w:rsidR="00C13483" w:rsidRPr="00C13483">
              <w:t>актике алкоголизма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752A91">
      <w:pPr>
        <w:ind w:firstLine="709"/>
        <w:jc w:val="both"/>
      </w:pPr>
      <w:r>
        <w:t xml:space="preserve">1.Принять </w:t>
      </w:r>
      <w:r w:rsidR="00611217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C13483" w:rsidRPr="00585E31">
        <w:t>"О внесении изменения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</w:t>
      </w:r>
      <w:r w:rsidR="00611217" w:rsidRPr="00585E31">
        <w:t xml:space="preserve"> на территории Приморского края"</w:t>
      </w:r>
      <w:r w:rsidRPr="00585E31">
        <w:t>.</w:t>
      </w:r>
    </w:p>
    <w:p w:rsidR="00C204CD" w:rsidRDefault="00C204CD" w:rsidP="00752A91">
      <w:pPr>
        <w:ind w:firstLine="709"/>
        <w:jc w:val="both"/>
      </w:pPr>
    </w:p>
    <w:p w:rsidR="00C204CD" w:rsidRDefault="00967E7C" w:rsidP="00C13483">
      <w:pPr>
        <w:ind w:firstLine="709"/>
        <w:jc w:val="both"/>
      </w:pPr>
      <w:r>
        <w:t>2.</w:t>
      </w:r>
      <w:r w:rsidR="00201B60" w:rsidRPr="00201B60">
        <w:t>Направить указанный Закон Губернатору Приморского края для обнародования.</w:t>
      </w:r>
    </w:p>
    <w:p w:rsidR="002A5F60" w:rsidRDefault="002A5F60"/>
    <w:p w:rsidR="002A5F60" w:rsidRDefault="00515936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EB7" w:rsidRDefault="00024EB7">
      <w:r>
        <w:separator/>
      </w:r>
    </w:p>
  </w:endnote>
  <w:endnote w:type="continuationSeparator" w:id="0">
    <w:p w:rsidR="00024EB7" w:rsidRDefault="00024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EB7" w:rsidRDefault="00024EB7">
      <w:r>
        <w:separator/>
      </w:r>
    </w:p>
  </w:footnote>
  <w:footnote w:type="continuationSeparator" w:id="0">
    <w:p w:rsidR="00024EB7" w:rsidRDefault="00024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4EB7"/>
    <w:rsid w:val="00057575"/>
    <w:rsid w:val="0007488C"/>
    <w:rsid w:val="000B3FB2"/>
    <w:rsid w:val="000D628E"/>
    <w:rsid w:val="000E5228"/>
    <w:rsid w:val="00123119"/>
    <w:rsid w:val="00136BF3"/>
    <w:rsid w:val="00152CF3"/>
    <w:rsid w:val="00155F7F"/>
    <w:rsid w:val="001E69CE"/>
    <w:rsid w:val="00201B60"/>
    <w:rsid w:val="00236B98"/>
    <w:rsid w:val="002649C6"/>
    <w:rsid w:val="002A5F60"/>
    <w:rsid w:val="003325F4"/>
    <w:rsid w:val="00364032"/>
    <w:rsid w:val="00392E21"/>
    <w:rsid w:val="003B2998"/>
    <w:rsid w:val="003E335F"/>
    <w:rsid w:val="00441925"/>
    <w:rsid w:val="004B69FA"/>
    <w:rsid w:val="004D1A01"/>
    <w:rsid w:val="00514504"/>
    <w:rsid w:val="00515936"/>
    <w:rsid w:val="00585E31"/>
    <w:rsid w:val="005A6019"/>
    <w:rsid w:val="005B747C"/>
    <w:rsid w:val="005C23F9"/>
    <w:rsid w:val="005E6130"/>
    <w:rsid w:val="00611217"/>
    <w:rsid w:val="00695A4A"/>
    <w:rsid w:val="006D45ED"/>
    <w:rsid w:val="006E650F"/>
    <w:rsid w:val="0071444C"/>
    <w:rsid w:val="00726997"/>
    <w:rsid w:val="00752A91"/>
    <w:rsid w:val="00756CD8"/>
    <w:rsid w:val="007B48E7"/>
    <w:rsid w:val="007B5289"/>
    <w:rsid w:val="007C1194"/>
    <w:rsid w:val="00835A0E"/>
    <w:rsid w:val="008818A7"/>
    <w:rsid w:val="00922AED"/>
    <w:rsid w:val="009238CA"/>
    <w:rsid w:val="00924B45"/>
    <w:rsid w:val="00931FD6"/>
    <w:rsid w:val="009372FF"/>
    <w:rsid w:val="0094344A"/>
    <w:rsid w:val="00967E7C"/>
    <w:rsid w:val="009959AC"/>
    <w:rsid w:val="009C06BA"/>
    <w:rsid w:val="00A13794"/>
    <w:rsid w:val="00A26C60"/>
    <w:rsid w:val="00A355A6"/>
    <w:rsid w:val="00A75EA7"/>
    <w:rsid w:val="00A93332"/>
    <w:rsid w:val="00AE5EE6"/>
    <w:rsid w:val="00B06E9E"/>
    <w:rsid w:val="00B262F6"/>
    <w:rsid w:val="00B8130C"/>
    <w:rsid w:val="00BA58C7"/>
    <w:rsid w:val="00BB1806"/>
    <w:rsid w:val="00C0504B"/>
    <w:rsid w:val="00C13483"/>
    <w:rsid w:val="00C204CD"/>
    <w:rsid w:val="00C20E8F"/>
    <w:rsid w:val="00C63E06"/>
    <w:rsid w:val="00CA7E54"/>
    <w:rsid w:val="00CE19DF"/>
    <w:rsid w:val="00D02716"/>
    <w:rsid w:val="00DF01B2"/>
    <w:rsid w:val="00E6044C"/>
    <w:rsid w:val="00E74745"/>
    <w:rsid w:val="00E93A7F"/>
    <w:rsid w:val="00EB4010"/>
    <w:rsid w:val="00EF373D"/>
    <w:rsid w:val="00EF502B"/>
    <w:rsid w:val="00F14CBB"/>
    <w:rsid w:val="00F213EF"/>
    <w:rsid w:val="00F75CDD"/>
    <w:rsid w:val="00FD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64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30</cp:revision>
  <cp:lastPrinted>2017-08-22T01:05:00Z</cp:lastPrinted>
  <dcterms:created xsi:type="dcterms:W3CDTF">2015-08-06T01:39:00Z</dcterms:created>
  <dcterms:modified xsi:type="dcterms:W3CDTF">2018-03-12T00:58:00Z</dcterms:modified>
</cp:coreProperties>
</file>