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AF7B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AF7B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2B46" w:rsidRDefault="00F46CD8" w:rsidP="00094264">
      <w:pPr>
        <w:jc w:val="center"/>
        <w:rPr>
          <w:b/>
        </w:rPr>
      </w:pPr>
      <w:r>
        <w:rPr>
          <w:b/>
        </w:rPr>
        <w:t>О ВНЕСЕНИИ ИЗМЕНЕНИ</w:t>
      </w:r>
      <w:r w:rsidR="00094264">
        <w:rPr>
          <w:b/>
        </w:rPr>
        <w:t>Я</w:t>
      </w:r>
      <w:r>
        <w:rPr>
          <w:b/>
        </w:rPr>
        <w:t xml:space="preserve"> В </w:t>
      </w:r>
      <w:r w:rsidR="00094264">
        <w:rPr>
          <w:b/>
        </w:rPr>
        <w:t xml:space="preserve">СТАТЬЮ 2 </w:t>
      </w:r>
      <w:r w:rsidR="002A5128">
        <w:rPr>
          <w:b/>
        </w:rPr>
        <w:t>ЗАКО</w:t>
      </w:r>
      <w:bookmarkStart w:id="0" w:name="_GoBack"/>
      <w:bookmarkEnd w:id="0"/>
      <w:r w:rsidR="002A5128">
        <w:rPr>
          <w:b/>
        </w:rPr>
        <w:t>НА</w:t>
      </w:r>
    </w:p>
    <w:p w:rsidR="00A42B46" w:rsidRDefault="00F46CD8" w:rsidP="00094264">
      <w:pPr>
        <w:jc w:val="center"/>
        <w:rPr>
          <w:b/>
        </w:rPr>
      </w:pPr>
      <w:r>
        <w:rPr>
          <w:b/>
        </w:rPr>
        <w:t>ПРИМОРСКОГО КРАЯ</w:t>
      </w:r>
      <w:r w:rsidR="00094264">
        <w:rPr>
          <w:b/>
        </w:rPr>
        <w:t xml:space="preserve"> </w:t>
      </w:r>
      <w:r w:rsidR="00094264" w:rsidRPr="00094264">
        <w:rPr>
          <w:b/>
        </w:rPr>
        <w:t xml:space="preserve">"О ЗЕМЛЕУСТРОЙСТВЕ </w:t>
      </w:r>
    </w:p>
    <w:p w:rsidR="00F46CD8" w:rsidRDefault="00094264" w:rsidP="00094264">
      <w:pPr>
        <w:jc w:val="center"/>
        <w:rPr>
          <w:b/>
        </w:rPr>
      </w:pPr>
      <w:r w:rsidRPr="00094264">
        <w:rPr>
          <w:b/>
        </w:rPr>
        <w:t xml:space="preserve">В ПРИМОРСКОМ </w:t>
      </w:r>
      <w:proofErr w:type="gramStart"/>
      <w:r w:rsidRPr="00094264">
        <w:rPr>
          <w:b/>
        </w:rPr>
        <w:t>КРАЕ</w:t>
      </w:r>
      <w:proofErr w:type="gramEnd"/>
      <w:r w:rsidRPr="00094264">
        <w:rPr>
          <w:b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  <w:r w:rsidR="00094264">
        <w:t>28</w:t>
      </w:r>
      <w:r w:rsidR="00AF7BE3">
        <w:t xml:space="preserve"> </w:t>
      </w:r>
      <w:r w:rsidR="00094264">
        <w:t>февраля</w:t>
      </w:r>
      <w:r w:rsidR="00AF7BE3">
        <w:t xml:space="preserve">   2018 года в первом чтении</w:t>
      </w:r>
    </w:p>
    <w:p w:rsidR="00AF7BE3" w:rsidRDefault="00AF7BE3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66761" w:rsidRDefault="00E66761" w:rsidP="00F46CD8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094264" w:rsidRPr="00094264" w:rsidRDefault="00094264" w:rsidP="000942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4264">
        <w:rPr>
          <w:szCs w:val="28"/>
        </w:rPr>
        <w:t xml:space="preserve">Внести в статью 2 Закона Приморского края от 18 марта 2004 года </w:t>
      </w:r>
      <w:r w:rsidR="00C93942">
        <w:rPr>
          <w:szCs w:val="28"/>
        </w:rPr>
        <w:br/>
      </w:r>
      <w:r w:rsidRPr="00094264">
        <w:rPr>
          <w:szCs w:val="28"/>
        </w:rPr>
        <w:t xml:space="preserve">№ 106-КЗ "О землеустройстве в Приморском крае" (Ведомости Законодательного Собрания Приморского края, 2004, № 55, стр. 2, № 75, </w:t>
      </w:r>
      <w:r>
        <w:rPr>
          <w:szCs w:val="28"/>
        </w:rPr>
        <w:br/>
      </w:r>
      <w:r w:rsidRPr="00094264">
        <w:rPr>
          <w:szCs w:val="28"/>
        </w:rPr>
        <w:t xml:space="preserve">стр. 76; 2008, № 98, стр. 61; 2009, № 118, стр. 34; 2012, № 8, стр. 66; </w:t>
      </w:r>
      <w:r>
        <w:rPr>
          <w:szCs w:val="28"/>
        </w:rPr>
        <w:br/>
      </w:r>
      <w:r w:rsidRPr="00094264">
        <w:rPr>
          <w:szCs w:val="28"/>
        </w:rPr>
        <w:t>2013, № 55, стр. 58; 2015, № 135, стр. 74) следующее изменение:</w:t>
      </w:r>
    </w:p>
    <w:p w:rsidR="00E66761" w:rsidRDefault="00094264" w:rsidP="000942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4264">
        <w:rPr>
          <w:szCs w:val="28"/>
        </w:rPr>
        <w:t xml:space="preserve">в </w:t>
      </w:r>
      <w:proofErr w:type="gramStart"/>
      <w:r w:rsidRPr="00094264">
        <w:rPr>
          <w:szCs w:val="28"/>
        </w:rPr>
        <w:t>пункте</w:t>
      </w:r>
      <w:proofErr w:type="gramEnd"/>
      <w:r w:rsidRPr="00094264">
        <w:rPr>
          <w:szCs w:val="28"/>
        </w:rPr>
        <w:t xml:space="preserve"> 2 слова "территории населенных пунктов, территориальные зоны, а также части указанных территорий и зон" заменить словами "а также части таких территорий".</w:t>
      </w:r>
    </w:p>
    <w:p w:rsidR="00094264" w:rsidRDefault="00094264" w:rsidP="00BF0D70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А.В. Тарасенко</w:t>
      </w:r>
    </w:p>
    <w:p w:rsidR="00066A7F" w:rsidRDefault="00066A7F" w:rsidP="00BF0D70">
      <w:pPr>
        <w:jc w:val="both"/>
      </w:pPr>
    </w:p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3FB" w:rsidRDefault="007C03FB">
      <w:r>
        <w:separator/>
      </w:r>
    </w:p>
  </w:endnote>
  <w:endnote w:type="continuationSeparator" w:id="0">
    <w:p w:rsidR="007C03FB" w:rsidRDefault="007C0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3FB" w:rsidRDefault="007C03FB">
      <w:r>
        <w:separator/>
      </w:r>
    </w:p>
  </w:footnote>
  <w:footnote w:type="continuationSeparator" w:id="0">
    <w:p w:rsidR="007C03FB" w:rsidRDefault="007C03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2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37C83"/>
    <w:rsid w:val="00042BAC"/>
    <w:rsid w:val="00051FE5"/>
    <w:rsid w:val="00055693"/>
    <w:rsid w:val="00066A7F"/>
    <w:rsid w:val="00077323"/>
    <w:rsid w:val="000778C6"/>
    <w:rsid w:val="0009049F"/>
    <w:rsid w:val="00094264"/>
    <w:rsid w:val="000A6BE4"/>
    <w:rsid w:val="000B7D5F"/>
    <w:rsid w:val="000C3EE7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1524F"/>
    <w:rsid w:val="002201C3"/>
    <w:rsid w:val="00221FAB"/>
    <w:rsid w:val="00251743"/>
    <w:rsid w:val="002520F4"/>
    <w:rsid w:val="002605A7"/>
    <w:rsid w:val="00275F3F"/>
    <w:rsid w:val="002A0D38"/>
    <w:rsid w:val="002A5128"/>
    <w:rsid w:val="002C0EBD"/>
    <w:rsid w:val="002D7763"/>
    <w:rsid w:val="00301454"/>
    <w:rsid w:val="00303263"/>
    <w:rsid w:val="0033020E"/>
    <w:rsid w:val="00353748"/>
    <w:rsid w:val="0038528E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C6372"/>
    <w:rsid w:val="00601FC0"/>
    <w:rsid w:val="00637C1E"/>
    <w:rsid w:val="006937E1"/>
    <w:rsid w:val="00694571"/>
    <w:rsid w:val="006A1CB2"/>
    <w:rsid w:val="006D704E"/>
    <w:rsid w:val="006E1893"/>
    <w:rsid w:val="00731B01"/>
    <w:rsid w:val="00754579"/>
    <w:rsid w:val="00762995"/>
    <w:rsid w:val="00772265"/>
    <w:rsid w:val="007909B8"/>
    <w:rsid w:val="00793BF3"/>
    <w:rsid w:val="007A080F"/>
    <w:rsid w:val="007C03FB"/>
    <w:rsid w:val="007C3F4A"/>
    <w:rsid w:val="007C55BB"/>
    <w:rsid w:val="007D5473"/>
    <w:rsid w:val="00820502"/>
    <w:rsid w:val="00834EEF"/>
    <w:rsid w:val="0083784A"/>
    <w:rsid w:val="008611CF"/>
    <w:rsid w:val="00884A98"/>
    <w:rsid w:val="008A62B0"/>
    <w:rsid w:val="008D1AD0"/>
    <w:rsid w:val="008E3F4D"/>
    <w:rsid w:val="00927490"/>
    <w:rsid w:val="00927F45"/>
    <w:rsid w:val="0098269F"/>
    <w:rsid w:val="00991F19"/>
    <w:rsid w:val="00997877"/>
    <w:rsid w:val="009D75CB"/>
    <w:rsid w:val="009E0329"/>
    <w:rsid w:val="00A1011B"/>
    <w:rsid w:val="00A10901"/>
    <w:rsid w:val="00A33220"/>
    <w:rsid w:val="00A42B46"/>
    <w:rsid w:val="00AA47AB"/>
    <w:rsid w:val="00AB0187"/>
    <w:rsid w:val="00AC280A"/>
    <w:rsid w:val="00AE414B"/>
    <w:rsid w:val="00AF7BE3"/>
    <w:rsid w:val="00B05226"/>
    <w:rsid w:val="00B06C1B"/>
    <w:rsid w:val="00B13456"/>
    <w:rsid w:val="00B30FC2"/>
    <w:rsid w:val="00B56713"/>
    <w:rsid w:val="00B808D3"/>
    <w:rsid w:val="00BC0ECD"/>
    <w:rsid w:val="00BC717D"/>
    <w:rsid w:val="00BE2882"/>
    <w:rsid w:val="00BF0D70"/>
    <w:rsid w:val="00BF745A"/>
    <w:rsid w:val="00C36DA9"/>
    <w:rsid w:val="00C90159"/>
    <w:rsid w:val="00C93942"/>
    <w:rsid w:val="00D3246E"/>
    <w:rsid w:val="00D32609"/>
    <w:rsid w:val="00D81539"/>
    <w:rsid w:val="00D91D22"/>
    <w:rsid w:val="00D96C68"/>
    <w:rsid w:val="00DC2192"/>
    <w:rsid w:val="00E22084"/>
    <w:rsid w:val="00E43A5D"/>
    <w:rsid w:val="00E66761"/>
    <w:rsid w:val="00ED3481"/>
    <w:rsid w:val="00ED5EE2"/>
    <w:rsid w:val="00ED7BB8"/>
    <w:rsid w:val="00EF7E5C"/>
    <w:rsid w:val="00F1019F"/>
    <w:rsid w:val="00F21EA1"/>
    <w:rsid w:val="00F46CD8"/>
    <w:rsid w:val="00F64763"/>
    <w:rsid w:val="00F65117"/>
    <w:rsid w:val="00F96A4E"/>
    <w:rsid w:val="00FE1C2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1468F-CFB5-4373-A330-AE3273D7A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7</cp:revision>
  <cp:lastPrinted>2018-03-05T06:52:00Z</cp:lastPrinted>
  <dcterms:created xsi:type="dcterms:W3CDTF">2018-02-12T00:20:00Z</dcterms:created>
  <dcterms:modified xsi:type="dcterms:W3CDTF">2018-03-05T06:52:00Z</dcterms:modified>
</cp:coreProperties>
</file>