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858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B46F0" w:rsidRPr="003B46F0" w:rsidRDefault="003B46F0" w:rsidP="003B46F0">
      <w:pPr>
        <w:pStyle w:val="a3"/>
        <w:jc w:val="center"/>
        <w:rPr>
          <w:b/>
          <w:szCs w:val="28"/>
          <w:lang w:eastAsia="x-none"/>
        </w:rPr>
      </w:pPr>
      <w:r w:rsidRPr="003B46F0">
        <w:rPr>
          <w:b/>
          <w:szCs w:val="28"/>
          <w:lang w:val="x-none" w:eastAsia="x-none"/>
        </w:rPr>
        <w:t>О ВНЕСЕНИИ ИЗМЕНЕНИ</w:t>
      </w:r>
      <w:r w:rsidRPr="003B46F0">
        <w:rPr>
          <w:b/>
          <w:szCs w:val="28"/>
          <w:lang w:eastAsia="x-none"/>
        </w:rPr>
        <w:t xml:space="preserve">Й </w:t>
      </w:r>
      <w:r w:rsidRPr="003B46F0">
        <w:rPr>
          <w:b/>
          <w:szCs w:val="28"/>
          <w:lang w:val="x-none" w:eastAsia="x-none"/>
        </w:rPr>
        <w:t xml:space="preserve">В </w:t>
      </w:r>
      <w:r w:rsidRPr="003B46F0">
        <w:rPr>
          <w:b/>
          <w:szCs w:val="28"/>
          <w:lang w:eastAsia="x-none"/>
        </w:rPr>
        <w:t xml:space="preserve">СТАТЬЮ 6 ЗАКОНА </w:t>
      </w:r>
    </w:p>
    <w:p w:rsidR="003B46F0" w:rsidRPr="003B46F0" w:rsidRDefault="003B46F0" w:rsidP="003B46F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3B46F0">
        <w:rPr>
          <w:b/>
          <w:szCs w:val="28"/>
          <w:lang w:val="x-none" w:eastAsia="x-none"/>
        </w:rPr>
        <w:t>ПРИМОРСКОГО КРАЯ "</w:t>
      </w:r>
      <w:r w:rsidRPr="003B46F0">
        <w:rPr>
          <w:b/>
          <w:szCs w:val="28"/>
          <w:lang w:eastAsia="x-none"/>
        </w:rPr>
        <w:t xml:space="preserve">О ПРОЖИТОЧНОМ МИНИМУМЕ </w:t>
      </w:r>
      <w:r w:rsidRPr="003B46F0">
        <w:rPr>
          <w:b/>
          <w:szCs w:val="28"/>
          <w:lang w:eastAsia="x-none"/>
        </w:rPr>
        <w:br/>
        <w:t>В ПРИМОРСКОМ КРАЕ</w:t>
      </w:r>
      <w:r w:rsidRPr="003B46F0">
        <w:rPr>
          <w:b/>
          <w:szCs w:val="28"/>
          <w:lang w:val="x-none" w:eastAsia="x-none"/>
        </w:rPr>
        <w:t>"</w:t>
      </w:r>
    </w:p>
    <w:p w:rsidR="003B46F0" w:rsidRPr="003B46F0" w:rsidRDefault="003B46F0" w:rsidP="003B46F0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3B46F0" w:rsidRPr="003B46F0" w:rsidRDefault="003B46F0" w:rsidP="003B46F0">
      <w:pPr>
        <w:ind w:firstLine="709"/>
        <w:jc w:val="both"/>
        <w:rPr>
          <w:szCs w:val="28"/>
        </w:rPr>
      </w:pPr>
      <w:proofErr w:type="gramStart"/>
      <w:r w:rsidRPr="003B46F0">
        <w:rPr>
          <w:szCs w:val="28"/>
        </w:rPr>
        <w:t>Принят</w:t>
      </w:r>
      <w:proofErr w:type="gramEnd"/>
      <w:r w:rsidRPr="003B46F0">
        <w:rPr>
          <w:szCs w:val="28"/>
        </w:rPr>
        <w:t xml:space="preserve"> Законодательным Собранием Приморского края 28 февраля 2018 года</w:t>
      </w:r>
    </w:p>
    <w:p w:rsidR="003B46F0" w:rsidRPr="003B46F0" w:rsidRDefault="003B46F0" w:rsidP="003B46F0">
      <w:pPr>
        <w:ind w:firstLine="709"/>
        <w:rPr>
          <w:szCs w:val="28"/>
        </w:rPr>
      </w:pPr>
    </w:p>
    <w:p w:rsidR="003B46F0" w:rsidRPr="003B46F0" w:rsidRDefault="003B46F0" w:rsidP="003B46F0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3B46F0">
        <w:rPr>
          <w:rFonts w:eastAsia="Calibri"/>
          <w:szCs w:val="28"/>
          <w:lang w:eastAsia="en-US"/>
        </w:rPr>
        <w:t>СТАТЬЯ 1.</w:t>
      </w:r>
    </w:p>
    <w:p w:rsidR="003B46F0" w:rsidRPr="003B46F0" w:rsidRDefault="003B46F0" w:rsidP="003B46F0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3B46F0">
        <w:rPr>
          <w:szCs w:val="28"/>
        </w:rPr>
        <w:t xml:space="preserve">Внести в статью 6 Закона Приморского края от 17 ноября 1999 года </w:t>
      </w:r>
      <w:r w:rsidRPr="003B46F0">
        <w:rPr>
          <w:szCs w:val="28"/>
        </w:rPr>
        <w:br/>
        <w:t xml:space="preserve">№ 72-КЗ "О прожиточном минимуме в Приморском крае" (Ведомости Думы Приморского края, 1999, № 48, стр. 2; Ведомости Законодательного Собрания Приморского края, 2001, № 98, стр. 68; 2006, № 2, стр. 31; 2009, </w:t>
      </w:r>
      <w:r w:rsidRPr="003B46F0">
        <w:rPr>
          <w:szCs w:val="28"/>
        </w:rPr>
        <w:br/>
        <w:t>№ 130, стр. 129; 2013, № 46, стр. 23) изменения, изложив ее в следующей редакции:</w:t>
      </w:r>
      <w:proofErr w:type="gramEnd"/>
    </w:p>
    <w:p w:rsidR="003B46F0" w:rsidRPr="003B46F0" w:rsidRDefault="003A2514" w:rsidP="003A2514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"СТАТЬЯ 6. </w:t>
      </w:r>
      <w:r w:rsidR="003B46F0" w:rsidRPr="003B46F0">
        <w:rPr>
          <w:szCs w:val="28"/>
        </w:rPr>
        <w:t>ПУБЛИКАЦИЯ СВЕДЕНИЙ О ВЕЛИЧИНЕ</w:t>
      </w:r>
    </w:p>
    <w:p w:rsidR="003B46F0" w:rsidRPr="003B46F0" w:rsidRDefault="003A2514" w:rsidP="003A2514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3B46F0" w:rsidRPr="003B46F0">
        <w:rPr>
          <w:szCs w:val="28"/>
        </w:rPr>
        <w:t>ПРОЖИТОЧНОГО МИНИМУМА</w:t>
      </w:r>
    </w:p>
    <w:p w:rsidR="003B46F0" w:rsidRPr="003B46F0" w:rsidRDefault="003B46F0" w:rsidP="003B46F0">
      <w:pPr>
        <w:widowControl w:val="0"/>
        <w:tabs>
          <w:tab w:val="left" w:pos="2381"/>
          <w:tab w:val="left" w:pos="3119"/>
        </w:tabs>
        <w:autoSpaceDE w:val="0"/>
        <w:autoSpaceDN w:val="0"/>
        <w:ind w:firstLine="709"/>
        <w:jc w:val="both"/>
        <w:rPr>
          <w:szCs w:val="28"/>
        </w:rPr>
      </w:pPr>
    </w:p>
    <w:p w:rsidR="003B46F0" w:rsidRPr="003B46F0" w:rsidRDefault="003B46F0" w:rsidP="003B46F0">
      <w:pPr>
        <w:widowControl w:val="0"/>
        <w:tabs>
          <w:tab w:val="left" w:pos="2410"/>
        </w:tabs>
        <w:autoSpaceDE w:val="0"/>
        <w:autoSpaceDN w:val="0"/>
        <w:ind w:firstLine="709"/>
        <w:jc w:val="both"/>
        <w:rPr>
          <w:szCs w:val="28"/>
        </w:rPr>
      </w:pPr>
      <w:r w:rsidRPr="003B46F0">
        <w:rPr>
          <w:szCs w:val="28"/>
        </w:rPr>
        <w:t xml:space="preserve">Сведения о величине прожиточного минимума на душу населения </w:t>
      </w:r>
      <w:r w:rsidRPr="003B46F0">
        <w:rPr>
          <w:szCs w:val="28"/>
        </w:rPr>
        <w:br/>
        <w:t xml:space="preserve">и по основным социально-демографическим группам населения Приморского края подлежат </w:t>
      </w:r>
      <w:proofErr w:type="gramStart"/>
      <w:r w:rsidRPr="003B46F0">
        <w:rPr>
          <w:szCs w:val="28"/>
        </w:rPr>
        <w:t>ежеквартальному официальному</w:t>
      </w:r>
      <w:proofErr w:type="gramEnd"/>
      <w:r w:rsidRPr="003B46F0">
        <w:rPr>
          <w:szCs w:val="28"/>
        </w:rPr>
        <w:t xml:space="preserve"> опубликованию, а также размещению на официальном сайте федерального органа исполнительной власти по статистике в информационно-телекоммуникационной сети "Интернет".".</w:t>
      </w:r>
    </w:p>
    <w:p w:rsidR="003B46F0" w:rsidRPr="003B46F0" w:rsidRDefault="003B46F0" w:rsidP="003B46F0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3B46F0" w:rsidRPr="003B46F0" w:rsidRDefault="003B46F0" w:rsidP="003B46F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3B46F0">
        <w:rPr>
          <w:szCs w:val="28"/>
        </w:rPr>
        <w:t>СТАТЬЯ 2.</w:t>
      </w:r>
    </w:p>
    <w:p w:rsidR="003B46F0" w:rsidRPr="003B46F0" w:rsidRDefault="003B46F0" w:rsidP="003B46F0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3B46F0">
        <w:rPr>
          <w:szCs w:val="28"/>
        </w:rPr>
        <w:t>Настоящий Закон вступает в силу со дня его официального опубликования.</w:t>
      </w:r>
    </w:p>
    <w:p w:rsidR="003B46F0" w:rsidRPr="003B46F0" w:rsidRDefault="003B46F0" w:rsidP="003B46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46F0" w:rsidRPr="003B46F0" w:rsidRDefault="003B46F0" w:rsidP="003B46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46F0" w:rsidRPr="003B46F0" w:rsidRDefault="003B46F0" w:rsidP="003B46F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B46F0" w:rsidRPr="003B46F0" w:rsidRDefault="003B46F0" w:rsidP="003B46F0">
      <w:pPr>
        <w:autoSpaceDE w:val="0"/>
        <w:autoSpaceDN w:val="0"/>
        <w:adjustRightInd w:val="0"/>
        <w:rPr>
          <w:szCs w:val="28"/>
        </w:rPr>
      </w:pPr>
      <w:r w:rsidRPr="003B46F0">
        <w:rPr>
          <w:szCs w:val="28"/>
        </w:rPr>
        <w:t xml:space="preserve">Временно </w:t>
      </w:r>
      <w:proofErr w:type="gramStart"/>
      <w:r w:rsidRPr="003B46F0">
        <w:rPr>
          <w:szCs w:val="28"/>
        </w:rPr>
        <w:t>исполняющий</w:t>
      </w:r>
      <w:proofErr w:type="gramEnd"/>
      <w:r w:rsidRPr="003B46F0">
        <w:rPr>
          <w:szCs w:val="28"/>
        </w:rPr>
        <w:t xml:space="preserve"> обязанности </w:t>
      </w:r>
    </w:p>
    <w:p w:rsidR="003B46F0" w:rsidRPr="003B46F0" w:rsidRDefault="003B46F0" w:rsidP="003B46F0">
      <w:pPr>
        <w:autoSpaceDE w:val="0"/>
        <w:autoSpaceDN w:val="0"/>
        <w:adjustRightInd w:val="0"/>
        <w:rPr>
          <w:szCs w:val="28"/>
        </w:rPr>
      </w:pPr>
      <w:r w:rsidRPr="003B46F0">
        <w:rPr>
          <w:szCs w:val="28"/>
        </w:rPr>
        <w:t>Губернатора края                                                                             А.В. Тарасенко</w:t>
      </w:r>
    </w:p>
    <w:p w:rsidR="00BE0544" w:rsidRDefault="00BE0544"/>
    <w:p w:rsidR="00A4380A" w:rsidRDefault="00A4380A" w:rsidP="00A4380A">
      <w:bookmarkStart w:id="0" w:name="_GoBack"/>
      <w:r>
        <w:t>г. Владивосток</w:t>
      </w:r>
    </w:p>
    <w:p w:rsidR="00A4380A" w:rsidRDefault="00A4380A" w:rsidP="00A4380A">
      <w:r>
        <w:t>12 марта 2018 года</w:t>
      </w:r>
    </w:p>
    <w:p w:rsidR="00A4380A" w:rsidRDefault="00A4380A" w:rsidP="00A4380A">
      <w:r>
        <w:t>№ 25</w:t>
      </w:r>
      <w:r>
        <w:t>7</w:t>
      </w:r>
      <w:r>
        <w:t>-КЗ</w:t>
      </w:r>
      <w:bookmarkEnd w:id="0"/>
    </w:p>
    <w:sectPr w:rsidR="00A4380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F9B" w:rsidRDefault="002F5F9B">
      <w:r>
        <w:separator/>
      </w:r>
    </w:p>
  </w:endnote>
  <w:endnote w:type="continuationSeparator" w:id="0">
    <w:p w:rsidR="002F5F9B" w:rsidRDefault="002F5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F9B" w:rsidRDefault="002F5F9B">
      <w:r>
        <w:separator/>
      </w:r>
    </w:p>
  </w:footnote>
  <w:footnote w:type="continuationSeparator" w:id="0">
    <w:p w:rsidR="002F5F9B" w:rsidRDefault="002F5F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46F0"/>
    <w:rsid w:val="0003291F"/>
    <w:rsid w:val="002F5F9B"/>
    <w:rsid w:val="00380EE1"/>
    <w:rsid w:val="003A2514"/>
    <w:rsid w:val="003B26E7"/>
    <w:rsid w:val="003B46F0"/>
    <w:rsid w:val="0047435B"/>
    <w:rsid w:val="00554C40"/>
    <w:rsid w:val="005A2827"/>
    <w:rsid w:val="00A4380A"/>
    <w:rsid w:val="00AB70F9"/>
    <w:rsid w:val="00AC31EC"/>
    <w:rsid w:val="00B14397"/>
    <w:rsid w:val="00BE0544"/>
    <w:rsid w:val="00DB19E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3B46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B46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2018-02-28T05:42:00Z</cp:lastPrinted>
  <dcterms:created xsi:type="dcterms:W3CDTF">2018-03-12T04:02:00Z</dcterms:created>
  <dcterms:modified xsi:type="dcterms:W3CDTF">2018-03-12T04:02:00Z</dcterms:modified>
</cp:coreProperties>
</file>