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8236806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52A69" w:rsidRDefault="00D52A69" w:rsidP="00D52A69">
      <w:pPr>
        <w:tabs>
          <w:tab w:val="left" w:pos="9639"/>
        </w:tabs>
        <w:ind w:right="-8"/>
        <w:jc w:val="center"/>
        <w:rPr>
          <w:b/>
          <w:szCs w:val="28"/>
        </w:rPr>
      </w:pPr>
      <w:r w:rsidRPr="001A0BAE">
        <w:rPr>
          <w:b/>
          <w:szCs w:val="28"/>
        </w:rPr>
        <w:t>О ВНЕСЕНИИ ИЗМЕНЕНИЙ В</w:t>
      </w:r>
      <w:r>
        <w:rPr>
          <w:b/>
          <w:szCs w:val="28"/>
        </w:rPr>
        <w:t xml:space="preserve"> ЗАКОН ПРИМОРСКОГО КРАЯ </w:t>
      </w:r>
    </w:p>
    <w:p w:rsidR="00D52A69" w:rsidRPr="00CD78C1" w:rsidRDefault="00D52A69" w:rsidP="00D52A69">
      <w:pPr>
        <w:tabs>
          <w:tab w:val="left" w:pos="9639"/>
        </w:tabs>
        <w:ind w:right="-8"/>
        <w:jc w:val="center"/>
        <w:rPr>
          <w:b/>
          <w:szCs w:val="28"/>
        </w:rPr>
      </w:pPr>
      <w:r>
        <w:rPr>
          <w:b/>
          <w:szCs w:val="28"/>
        </w:rPr>
        <w:t xml:space="preserve">"ОБ АРХИВНОМ ДЕЛЕ В ПРИМОРСКОМ КРАЕ" </w:t>
      </w:r>
    </w:p>
    <w:p w:rsidR="00D52A69" w:rsidRDefault="00D52A69" w:rsidP="00D52A69">
      <w:pPr>
        <w:pStyle w:val="a3"/>
        <w:tabs>
          <w:tab w:val="clear" w:pos="4153"/>
          <w:tab w:val="clear" w:pos="8306"/>
        </w:tabs>
      </w:pPr>
    </w:p>
    <w:p w:rsidR="00D52A69" w:rsidRDefault="00D52A69" w:rsidP="00D52A69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28 февраля 2018 года</w:t>
      </w:r>
    </w:p>
    <w:p w:rsidR="00D52A69" w:rsidRDefault="00D52A69" w:rsidP="00D52A69">
      <w:pPr>
        <w:ind w:firstLine="720"/>
      </w:pPr>
    </w:p>
    <w:p w:rsidR="00D52A69" w:rsidRDefault="00D52A69" w:rsidP="00D52A69">
      <w:pPr>
        <w:ind w:firstLine="720"/>
      </w:pPr>
      <w:r>
        <w:t xml:space="preserve">СТАТЬЯ 1. </w:t>
      </w:r>
    </w:p>
    <w:p w:rsidR="00D52A69" w:rsidRPr="00EE4BCA" w:rsidRDefault="00D52A69" w:rsidP="00D52A6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65621">
        <w:t xml:space="preserve">Внести в Закон Приморского края от </w:t>
      </w:r>
      <w:r>
        <w:t>10 апреля 2006</w:t>
      </w:r>
      <w:r w:rsidRPr="00465621">
        <w:t xml:space="preserve"> года </w:t>
      </w:r>
      <w:r>
        <w:br/>
      </w:r>
      <w:r w:rsidRPr="00465621">
        <w:t xml:space="preserve">№ </w:t>
      </w:r>
      <w:r>
        <w:t>349</w:t>
      </w:r>
      <w:r w:rsidRPr="00465621">
        <w:t>-КЗ</w:t>
      </w:r>
      <w:r>
        <w:t xml:space="preserve"> </w:t>
      </w:r>
      <w:r w:rsidRPr="007C32DF">
        <w:t>"</w:t>
      </w:r>
      <w:r>
        <w:t>Об архивном деле в Приморском крае</w:t>
      </w:r>
      <w:r w:rsidRPr="007C32DF">
        <w:t xml:space="preserve">" </w:t>
      </w:r>
      <w:r>
        <w:t>(</w:t>
      </w:r>
      <w:r>
        <w:rPr>
          <w:szCs w:val="28"/>
        </w:rPr>
        <w:t xml:space="preserve">Ведомости </w:t>
      </w:r>
      <w:r w:rsidRPr="00EE4BCA">
        <w:rPr>
          <w:szCs w:val="28"/>
        </w:rPr>
        <w:t xml:space="preserve">Законодательного Собрания Приморского края, 2006, № 127, стр. 13; 2009, </w:t>
      </w:r>
      <w:r w:rsidRPr="00EE4BCA">
        <w:rPr>
          <w:szCs w:val="28"/>
        </w:rPr>
        <w:br/>
        <w:t>№ 120, стр. 22; 2013, № 55, стр. 58) следующие изменения:</w:t>
      </w:r>
    </w:p>
    <w:p w:rsidR="00D52A69" w:rsidRPr="00EE4BCA" w:rsidRDefault="00D52A69" w:rsidP="00D52A69">
      <w:pPr>
        <w:pStyle w:val="a5"/>
        <w:spacing w:line="240" w:lineRule="auto"/>
        <w:rPr>
          <w:sz w:val="28"/>
          <w:szCs w:val="28"/>
        </w:rPr>
      </w:pPr>
      <w:r w:rsidRPr="00EE4BCA">
        <w:rPr>
          <w:sz w:val="28"/>
          <w:szCs w:val="28"/>
        </w:rPr>
        <w:t>по тексту Закона слова "в области" заменить словами "в сфере".</w:t>
      </w:r>
    </w:p>
    <w:p w:rsidR="00D52A69" w:rsidRDefault="00D52A69" w:rsidP="00D52A69">
      <w:pPr>
        <w:pStyle w:val="a5"/>
        <w:spacing w:line="240" w:lineRule="auto"/>
        <w:rPr>
          <w:szCs w:val="28"/>
        </w:rPr>
      </w:pPr>
    </w:p>
    <w:p w:rsidR="00D52A69" w:rsidRPr="007A5B5E" w:rsidRDefault="00D52A69" w:rsidP="00D52A69">
      <w:pPr>
        <w:pStyle w:val="a5"/>
        <w:spacing w:line="240" w:lineRule="auto"/>
        <w:rPr>
          <w:sz w:val="28"/>
          <w:szCs w:val="28"/>
        </w:rPr>
      </w:pPr>
      <w:r w:rsidRPr="007A5B5E">
        <w:rPr>
          <w:sz w:val="28"/>
          <w:szCs w:val="28"/>
        </w:rPr>
        <w:t xml:space="preserve">СТАТЬЯ 2. </w:t>
      </w:r>
    </w:p>
    <w:p w:rsidR="00D52A69" w:rsidRPr="007A5B5E" w:rsidRDefault="00D52A69" w:rsidP="00D52A69">
      <w:pPr>
        <w:widowControl w:val="0"/>
        <w:ind w:firstLine="709"/>
        <w:jc w:val="both"/>
        <w:rPr>
          <w:szCs w:val="28"/>
        </w:rPr>
      </w:pPr>
      <w:r w:rsidRPr="007A5B5E">
        <w:rPr>
          <w:szCs w:val="28"/>
        </w:rPr>
        <w:t>Настоящий Закон вступает в силу со дня его официального опубликования.</w:t>
      </w:r>
    </w:p>
    <w:p w:rsidR="00D52A69" w:rsidRDefault="00D52A69" w:rsidP="00D52A69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D52A69" w:rsidRDefault="00D52A69" w:rsidP="00D52A69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D52A69" w:rsidRDefault="00D52A69" w:rsidP="00D52A69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D52A69" w:rsidRDefault="00D52A69" w:rsidP="00D52A69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</w:t>
      </w:r>
    </w:p>
    <w:p w:rsidR="00D52A69" w:rsidRDefault="00D52A69" w:rsidP="00D52A69">
      <w:pPr>
        <w:jc w:val="both"/>
        <w:rPr>
          <w:szCs w:val="28"/>
        </w:rPr>
      </w:pPr>
      <w:r>
        <w:rPr>
          <w:szCs w:val="28"/>
        </w:rPr>
        <w:t xml:space="preserve">Губернатора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А.В. Тарасенко</w:t>
      </w:r>
    </w:p>
    <w:p w:rsidR="00D52A69" w:rsidRDefault="00D52A69" w:rsidP="00D52A69">
      <w:pPr>
        <w:tabs>
          <w:tab w:val="right" w:pos="9354"/>
        </w:tabs>
        <w:autoSpaceDE w:val="0"/>
        <w:autoSpaceDN w:val="0"/>
        <w:adjustRightInd w:val="0"/>
        <w:jc w:val="both"/>
        <w:rPr>
          <w:szCs w:val="28"/>
        </w:rPr>
      </w:pPr>
    </w:p>
    <w:p w:rsidR="002E0A6A" w:rsidRDefault="002E0A6A" w:rsidP="002E0A6A">
      <w:bookmarkStart w:id="0" w:name="_GoBack"/>
      <w:r>
        <w:t>г. Владивосток</w:t>
      </w:r>
    </w:p>
    <w:p w:rsidR="002E0A6A" w:rsidRDefault="002E0A6A" w:rsidP="002E0A6A">
      <w:r>
        <w:t>12 марта 2018 года</w:t>
      </w:r>
    </w:p>
    <w:p w:rsidR="002E0A6A" w:rsidRDefault="002E0A6A" w:rsidP="002E0A6A">
      <w:pPr>
        <w:tabs>
          <w:tab w:val="right" w:pos="9354"/>
        </w:tabs>
        <w:autoSpaceDE w:val="0"/>
        <w:autoSpaceDN w:val="0"/>
        <w:adjustRightInd w:val="0"/>
        <w:jc w:val="both"/>
        <w:rPr>
          <w:szCs w:val="28"/>
        </w:rPr>
      </w:pPr>
      <w:r>
        <w:t>№ 25</w:t>
      </w:r>
      <w:r>
        <w:t>4</w:t>
      </w:r>
      <w:r>
        <w:t>-КЗ</w:t>
      </w:r>
      <w:bookmarkEnd w:id="0"/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0FD" w:rsidRDefault="007730FD">
      <w:r>
        <w:separator/>
      </w:r>
    </w:p>
  </w:endnote>
  <w:endnote w:type="continuationSeparator" w:id="0">
    <w:p w:rsidR="007730FD" w:rsidRDefault="00773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0FD" w:rsidRDefault="007730FD">
      <w:r>
        <w:separator/>
      </w:r>
    </w:p>
  </w:footnote>
  <w:footnote w:type="continuationSeparator" w:id="0">
    <w:p w:rsidR="007730FD" w:rsidRDefault="007730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52A69"/>
    <w:rsid w:val="0003291F"/>
    <w:rsid w:val="002E0A6A"/>
    <w:rsid w:val="00380EE1"/>
    <w:rsid w:val="003B26E7"/>
    <w:rsid w:val="0047435B"/>
    <w:rsid w:val="005A2580"/>
    <w:rsid w:val="005A2827"/>
    <w:rsid w:val="007730FD"/>
    <w:rsid w:val="00AB70F9"/>
    <w:rsid w:val="00AC31EC"/>
    <w:rsid w:val="00B14397"/>
    <w:rsid w:val="00BE0544"/>
    <w:rsid w:val="00D52A69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D52A69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6">
    <w:name w:val="Основной текст с отступом Знак"/>
    <w:link w:val="a5"/>
    <w:rsid w:val="00D52A69"/>
    <w:rPr>
      <w:sz w:val="26"/>
    </w:rPr>
  </w:style>
  <w:style w:type="paragraph" w:styleId="a7">
    <w:name w:val="Balloon Text"/>
    <w:basedOn w:val="a"/>
    <w:link w:val="a8"/>
    <w:rsid w:val="00D52A6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D52A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2018-02-28T06:10:00Z</cp:lastPrinted>
  <dcterms:created xsi:type="dcterms:W3CDTF">2018-03-12T03:54:00Z</dcterms:created>
  <dcterms:modified xsi:type="dcterms:W3CDTF">2018-03-12T03:54:00Z</dcterms:modified>
</cp:coreProperties>
</file>