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746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D2A3F" w:rsidRPr="00AD2A3F" w:rsidRDefault="00AD2A3F" w:rsidP="00AD2A3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AD2A3F">
        <w:rPr>
          <w:b/>
          <w:bCs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</w:p>
    <w:p w:rsidR="00AD2A3F" w:rsidRPr="00AD2A3F" w:rsidRDefault="00AD2A3F" w:rsidP="00AD2A3F">
      <w:pPr>
        <w:tabs>
          <w:tab w:val="left" w:pos="720"/>
        </w:tabs>
        <w:jc w:val="center"/>
        <w:rPr>
          <w:b/>
        </w:rPr>
      </w:pPr>
    </w:p>
    <w:p w:rsidR="00AD2A3F" w:rsidRPr="00AD2A3F" w:rsidRDefault="00AD2A3F" w:rsidP="00AD2A3F">
      <w:pPr>
        <w:ind w:firstLine="709"/>
        <w:jc w:val="both"/>
      </w:pPr>
      <w:proofErr w:type="gramStart"/>
      <w:r w:rsidRPr="00AD2A3F">
        <w:t>Принят</w:t>
      </w:r>
      <w:proofErr w:type="gramEnd"/>
      <w:r w:rsidRPr="00AD2A3F">
        <w:t xml:space="preserve"> Законодательным Собранием Приморского края 28 февраля 2018 года</w:t>
      </w:r>
    </w:p>
    <w:p w:rsidR="00AD2A3F" w:rsidRPr="00AD2A3F" w:rsidRDefault="00AD2A3F" w:rsidP="00AD2A3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D2A3F" w:rsidRPr="00AD2A3F" w:rsidRDefault="00AD2A3F" w:rsidP="00AD2A3F">
      <w:pPr>
        <w:widowControl w:val="0"/>
        <w:autoSpaceDE w:val="0"/>
        <w:autoSpaceDN w:val="0"/>
        <w:adjustRightInd w:val="0"/>
        <w:ind w:firstLine="709"/>
        <w:jc w:val="both"/>
      </w:pPr>
      <w:r w:rsidRPr="00AD2A3F">
        <w:t xml:space="preserve">Настоящий Закон принят в соответствии с </w:t>
      </w:r>
      <w:hyperlink r:id="rId9" w:history="1">
        <w:r w:rsidRPr="00AD2A3F">
          <w:rPr>
            <w:color w:val="000000"/>
          </w:rPr>
          <w:t>постановлением</w:t>
        </w:r>
      </w:hyperlink>
      <w:r w:rsidRPr="00AD2A3F">
        <w:t xml:space="preserve"> Правительства Российской Федерации </w:t>
      </w:r>
      <w:bookmarkStart w:id="0" w:name="OLE_LINK1"/>
      <w:bookmarkStart w:id="1" w:name="OLE_LINK2"/>
      <w:r w:rsidRPr="00AD2A3F">
        <w:t>от 13 декабря 2017 года № 1531 "О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</w:t>
      </w:r>
      <w:bookmarkEnd w:id="0"/>
      <w:bookmarkEnd w:id="1"/>
      <w:r w:rsidRPr="00AD2A3F">
        <w:t>" в целях снижения уровня долговой нагрузки на бюджет Приморского края.</w:t>
      </w:r>
    </w:p>
    <w:p w:rsidR="00AD2A3F" w:rsidRPr="00AD2A3F" w:rsidRDefault="00AD2A3F" w:rsidP="00AD2A3F">
      <w:pPr>
        <w:widowControl w:val="0"/>
        <w:autoSpaceDE w:val="0"/>
        <w:autoSpaceDN w:val="0"/>
        <w:adjustRightInd w:val="0"/>
        <w:ind w:firstLine="709"/>
        <w:jc w:val="both"/>
      </w:pPr>
    </w:p>
    <w:p w:rsidR="00AD2A3F" w:rsidRPr="00AD2A3F" w:rsidRDefault="00AD2A3F" w:rsidP="00AD2A3F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2" w:name="Par20"/>
      <w:bookmarkEnd w:id="2"/>
      <w:r w:rsidRPr="00AD2A3F">
        <w:t>СТАТЬЯ 1.</w:t>
      </w:r>
    </w:p>
    <w:p w:rsidR="00AD2A3F" w:rsidRPr="00AD2A3F" w:rsidRDefault="00AD2A3F" w:rsidP="00AD2A3F">
      <w:pPr>
        <w:ind w:firstLine="709"/>
        <w:jc w:val="both"/>
        <w:rPr>
          <w:szCs w:val="28"/>
        </w:rPr>
      </w:pPr>
      <w:r w:rsidRPr="00AD2A3F">
        <w:rPr>
          <w:szCs w:val="28"/>
        </w:rPr>
        <w:t>Утвердить заключенные дополнительные соглашения:</w:t>
      </w:r>
    </w:p>
    <w:p w:rsidR="00AD2A3F" w:rsidRPr="00AD2A3F" w:rsidRDefault="00AD2A3F" w:rsidP="00AD2A3F">
      <w:pPr>
        <w:ind w:firstLine="709"/>
        <w:jc w:val="both"/>
        <w:rPr>
          <w:szCs w:val="28"/>
        </w:rPr>
      </w:pPr>
      <w:r w:rsidRPr="00AD2A3F">
        <w:rPr>
          <w:szCs w:val="28"/>
        </w:rPr>
        <w:t xml:space="preserve">1)от 28 декабря 2017 года № 1 к соглашению от 12 мая 2017 года </w:t>
      </w:r>
      <w:r w:rsidRPr="00AD2A3F">
        <w:rPr>
          <w:szCs w:val="28"/>
        </w:rPr>
        <w:br/>
        <w:t>№ 01-01-06/06-149 о предоставлении бюджету Приморского края из федерального бюджета бюджетного кредита для частичного покрытия дефицита бюджета Приморского края;</w:t>
      </w:r>
    </w:p>
    <w:p w:rsidR="00AD2A3F" w:rsidRPr="00AD2A3F" w:rsidRDefault="00AD2A3F" w:rsidP="00AD2A3F">
      <w:pPr>
        <w:ind w:firstLine="709"/>
        <w:jc w:val="both"/>
        <w:rPr>
          <w:szCs w:val="28"/>
        </w:rPr>
      </w:pPr>
      <w:r w:rsidRPr="00AD2A3F">
        <w:rPr>
          <w:szCs w:val="28"/>
        </w:rPr>
        <w:t xml:space="preserve">2)от 28 декабря 2017 года № 2 к соглашению от 26 октября 2015 года </w:t>
      </w:r>
      <w:r w:rsidRPr="00AD2A3F">
        <w:rPr>
          <w:szCs w:val="28"/>
        </w:rPr>
        <w:br/>
        <w:t>№ 01-01-06/06-192 о предоставлении бюджету Приморского края из федерального бюджета бюджетного кредита для частичного покрытия дефицита бюджета Приморского края;</w:t>
      </w:r>
    </w:p>
    <w:p w:rsidR="00AD2A3F" w:rsidRPr="00AD2A3F" w:rsidRDefault="00AD2A3F" w:rsidP="00AD2A3F">
      <w:pPr>
        <w:ind w:firstLine="709"/>
        <w:jc w:val="both"/>
        <w:rPr>
          <w:szCs w:val="28"/>
        </w:rPr>
      </w:pPr>
      <w:r w:rsidRPr="00AD2A3F">
        <w:rPr>
          <w:szCs w:val="28"/>
        </w:rPr>
        <w:t xml:space="preserve">3)от 28 декабря 2017 года № 3 к соглашению от 9 апреля 2015 года </w:t>
      </w:r>
      <w:r w:rsidRPr="00AD2A3F">
        <w:rPr>
          <w:szCs w:val="28"/>
        </w:rPr>
        <w:br/>
        <w:t xml:space="preserve">№ 01-01-06/06-38 </w:t>
      </w:r>
      <w:bookmarkStart w:id="3" w:name="OLE_LINK3"/>
      <w:r w:rsidRPr="00AD2A3F">
        <w:rPr>
          <w:szCs w:val="28"/>
        </w:rPr>
        <w:t>о предоставлении бюджету Приморского края из федерального бюджета бюджетного кредита для частичного покрытия дефицита бюджета Приморского края.</w:t>
      </w:r>
    </w:p>
    <w:p w:rsidR="00AD2A3F" w:rsidRPr="00AD2A3F" w:rsidRDefault="00AD2A3F" w:rsidP="00AD2A3F">
      <w:pPr>
        <w:ind w:firstLine="709"/>
        <w:jc w:val="both"/>
        <w:rPr>
          <w:szCs w:val="28"/>
        </w:rPr>
      </w:pPr>
    </w:p>
    <w:p w:rsidR="00AD2A3F" w:rsidRPr="00AD2A3F" w:rsidRDefault="00AD2A3F" w:rsidP="00AD2A3F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4" w:name="Par26"/>
      <w:bookmarkEnd w:id="3"/>
      <w:bookmarkEnd w:id="4"/>
      <w:r w:rsidRPr="00AD2A3F">
        <w:t>СТАТЬЯ 2.</w:t>
      </w:r>
    </w:p>
    <w:p w:rsidR="00AD2A3F" w:rsidRPr="00AD2A3F" w:rsidRDefault="00AD2A3F" w:rsidP="00AD2A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D2A3F">
        <w:rPr>
          <w:szCs w:val="28"/>
        </w:rPr>
        <w:t>Настоящий Закон вступает в силу со дня его официального опубликования.</w:t>
      </w:r>
    </w:p>
    <w:p w:rsidR="00AD2A3F" w:rsidRPr="00AD2A3F" w:rsidRDefault="00AD2A3F" w:rsidP="00AD2A3F">
      <w:pPr>
        <w:suppressAutoHyphens/>
        <w:ind w:firstLine="709"/>
        <w:jc w:val="both"/>
        <w:rPr>
          <w:caps/>
          <w:snapToGrid w:val="0"/>
          <w:szCs w:val="28"/>
        </w:rPr>
      </w:pPr>
    </w:p>
    <w:p w:rsidR="00AD2A3F" w:rsidRPr="00AD2A3F" w:rsidRDefault="00AD2A3F" w:rsidP="00AD2A3F">
      <w:pPr>
        <w:suppressAutoHyphens/>
        <w:ind w:firstLine="709"/>
        <w:rPr>
          <w:szCs w:val="28"/>
        </w:rPr>
      </w:pPr>
    </w:p>
    <w:p w:rsidR="00AD2A3F" w:rsidRPr="00AD2A3F" w:rsidRDefault="00AD2A3F" w:rsidP="00AD2A3F">
      <w:pPr>
        <w:suppressAutoHyphens/>
      </w:pPr>
      <w:r w:rsidRPr="00AD2A3F">
        <w:t xml:space="preserve">Временно </w:t>
      </w:r>
      <w:proofErr w:type="gramStart"/>
      <w:r w:rsidRPr="00AD2A3F">
        <w:t>исполняющий</w:t>
      </w:r>
      <w:proofErr w:type="gramEnd"/>
      <w:r w:rsidRPr="00AD2A3F">
        <w:t xml:space="preserve"> обязанности </w:t>
      </w:r>
    </w:p>
    <w:p w:rsidR="00AD2A3F" w:rsidRPr="00AD2A3F" w:rsidRDefault="00AD2A3F" w:rsidP="00AD2A3F">
      <w:pPr>
        <w:suppressAutoHyphens/>
      </w:pPr>
      <w:r w:rsidRPr="00AD2A3F">
        <w:t>Губернатора края</w:t>
      </w:r>
      <w:r w:rsidRPr="00AD2A3F">
        <w:tab/>
      </w:r>
      <w:r w:rsidRPr="00AD2A3F">
        <w:tab/>
      </w:r>
      <w:r w:rsidRPr="00AD2A3F">
        <w:tab/>
      </w:r>
      <w:r w:rsidRPr="00AD2A3F">
        <w:tab/>
      </w:r>
      <w:r w:rsidRPr="00AD2A3F">
        <w:tab/>
        <w:t xml:space="preserve">          </w:t>
      </w:r>
      <w:r w:rsidRPr="00AD2A3F">
        <w:tab/>
      </w:r>
      <w:r w:rsidRPr="00AD2A3F">
        <w:tab/>
        <w:t xml:space="preserve">                А.В. Тарасенко</w:t>
      </w:r>
    </w:p>
    <w:p w:rsidR="00BE0544" w:rsidRDefault="00BE0544"/>
    <w:p w:rsidR="000E079A" w:rsidRDefault="000E079A" w:rsidP="000E079A">
      <w:bookmarkStart w:id="5" w:name="_GoBack"/>
      <w:r>
        <w:t>г. Владивосток</w:t>
      </w:r>
    </w:p>
    <w:p w:rsidR="000E079A" w:rsidRDefault="000E079A" w:rsidP="000E079A">
      <w:r>
        <w:t>12 марта 2018 года</w:t>
      </w:r>
    </w:p>
    <w:p w:rsidR="00AD2A3F" w:rsidRDefault="000E079A">
      <w:r>
        <w:t>№ 25</w:t>
      </w:r>
      <w:r>
        <w:t>1</w:t>
      </w:r>
      <w:r>
        <w:t>-КЗ</w:t>
      </w:r>
      <w:bookmarkEnd w:id="5"/>
    </w:p>
    <w:sectPr w:rsidR="00AD2A3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556" w:rsidRDefault="00F74556">
      <w:r>
        <w:separator/>
      </w:r>
    </w:p>
  </w:endnote>
  <w:endnote w:type="continuationSeparator" w:id="0">
    <w:p w:rsidR="00F74556" w:rsidRDefault="00F74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556" w:rsidRDefault="00F74556">
      <w:r>
        <w:separator/>
      </w:r>
    </w:p>
  </w:footnote>
  <w:footnote w:type="continuationSeparator" w:id="0">
    <w:p w:rsidR="00F74556" w:rsidRDefault="00F745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2A3F"/>
    <w:rsid w:val="0003291F"/>
    <w:rsid w:val="000E079A"/>
    <w:rsid w:val="00380EE1"/>
    <w:rsid w:val="003B26E7"/>
    <w:rsid w:val="0047435B"/>
    <w:rsid w:val="005A2827"/>
    <w:rsid w:val="00AB70F9"/>
    <w:rsid w:val="00AC31EC"/>
    <w:rsid w:val="00AD2A3F"/>
    <w:rsid w:val="00B14397"/>
    <w:rsid w:val="00B801B6"/>
    <w:rsid w:val="00BE0544"/>
    <w:rsid w:val="00E34273"/>
    <w:rsid w:val="00E60B2A"/>
    <w:rsid w:val="00F23036"/>
    <w:rsid w:val="00F7455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B7D527D992B0673744BD5E17DE5CA452A8B89CCE1D322E62459A9D08i4m7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2018-03-12T03:44:00Z</dcterms:created>
  <dcterms:modified xsi:type="dcterms:W3CDTF">2018-03-12T03:44:00Z</dcterms:modified>
</cp:coreProperties>
</file>