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140246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2F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2F37">
              <w:t>752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2F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2F37" w:rsidP="0094344A">
            <w:pPr>
              <w:ind w:left="-108"/>
              <w:jc w:val="both"/>
            </w:pPr>
            <w:r w:rsidRPr="00811838"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Донскому </w:t>
            </w:r>
            <w:r>
              <w:rPr>
                <w:szCs w:val="28"/>
              </w:rPr>
              <w:t>С.Е. о необходимости разработки и введения в действие методики определения загрязнения угольной пылью атмосферного воздуха и поверхностных вод</w:t>
            </w:r>
          </w:p>
          <w:p w:rsidR="000B3FB2" w:rsidRPr="00EE2F37" w:rsidRDefault="000B3FB2" w:rsidP="0094344A">
            <w:pPr>
              <w:ind w:left="-108"/>
              <w:jc w:val="both"/>
            </w:pPr>
          </w:p>
        </w:tc>
      </w:tr>
    </w:tbl>
    <w:p w:rsidR="00EE2F37" w:rsidRDefault="00EE2F37" w:rsidP="00EE2F37">
      <w:pPr>
        <w:pStyle w:val="a7"/>
        <w:ind w:firstLine="709"/>
      </w:pPr>
      <w:r>
        <w:t>Законодательное Собрание Приморского края</w:t>
      </w:r>
    </w:p>
    <w:p w:rsidR="00EE2F37" w:rsidRDefault="00EE2F37" w:rsidP="00EE2F37">
      <w:pPr>
        <w:pStyle w:val="a7"/>
      </w:pPr>
    </w:p>
    <w:p w:rsidR="00EE2F37" w:rsidRDefault="00EE2F37" w:rsidP="00EE2F37">
      <w:pPr>
        <w:pStyle w:val="a7"/>
        <w:ind w:firstLine="0"/>
      </w:pPr>
      <w:r>
        <w:t>ПОСТАНОВЛЯЕТ:</w:t>
      </w:r>
    </w:p>
    <w:p w:rsidR="00EE2F37" w:rsidRDefault="00EE2F37" w:rsidP="00EE2F37">
      <w:pPr>
        <w:shd w:val="clear" w:color="auto" w:fill="FFFFFF"/>
        <w:ind w:firstLine="709"/>
        <w:jc w:val="both"/>
      </w:pPr>
    </w:p>
    <w:p w:rsidR="00EE2F37" w:rsidRDefault="00EE2F37" w:rsidP="00EE2F37">
      <w:pPr>
        <w:ind w:firstLine="709"/>
        <w:jc w:val="both"/>
      </w:pPr>
      <w:r>
        <w:t xml:space="preserve">1.Принять обращение </w:t>
      </w:r>
      <w:r w:rsidRPr="00A808B9">
        <w:rPr>
          <w:szCs w:val="28"/>
        </w:rPr>
        <w:t xml:space="preserve">Законодательного Собрания Приморского края </w:t>
      </w:r>
      <w:r w:rsidRPr="00811838">
        <w:rPr>
          <w:szCs w:val="28"/>
        </w:rPr>
        <w:t xml:space="preserve">к Министру природных ресурсов и экологии Российской Федерации </w:t>
      </w:r>
      <w:r>
        <w:rPr>
          <w:szCs w:val="28"/>
        </w:rPr>
        <w:br/>
      </w:r>
      <w:r w:rsidRPr="00811838">
        <w:rPr>
          <w:szCs w:val="28"/>
        </w:rPr>
        <w:t xml:space="preserve">Донскому </w:t>
      </w:r>
      <w:r>
        <w:rPr>
          <w:szCs w:val="28"/>
        </w:rPr>
        <w:t>С.Е. о необходимости разработки и введения в действие методики определения загрязнения угольной пылью атмосферного воздуха и поверхностных вод (прилагае</w:t>
      </w:r>
      <w:r>
        <w:t>тся).</w:t>
      </w:r>
    </w:p>
    <w:p w:rsidR="00EE2F37" w:rsidRDefault="00EE2F37" w:rsidP="00EE2F37">
      <w:pPr>
        <w:pStyle w:val="a7"/>
        <w:ind w:firstLine="720"/>
      </w:pP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Pr="00811838">
        <w:rPr>
          <w:szCs w:val="28"/>
        </w:rPr>
        <w:t>Министру природных ресурсов и экологии Российской Федерации</w:t>
      </w:r>
      <w:r>
        <w:rPr>
          <w:szCs w:val="28"/>
        </w:rPr>
        <w:t>.</w:t>
      </w:r>
      <w:r w:rsidRPr="00880C12">
        <w:rPr>
          <w:szCs w:val="28"/>
        </w:rPr>
        <w:t xml:space="preserve"> </w:t>
      </w: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</w:t>
      </w:r>
      <w:r>
        <w:rPr>
          <w:szCs w:val="28"/>
        </w:rPr>
        <w:br/>
        <w:t xml:space="preserve">Горячевой С.П. </w:t>
      </w:r>
      <w:r>
        <w:t>с просьбой поддержать обращение Законодательного Собрания Приморского края.</w:t>
      </w: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С.А., Андрейченко А.В.,</w:t>
      </w:r>
      <w:r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  <w:r>
        <w:t>5.Направить настоящее постановление законодательным (представительным) органам государственной власти субъектов Российской 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</w:pPr>
    </w:p>
    <w:p w:rsidR="00EE2F37" w:rsidRDefault="00EE2F37" w:rsidP="00EE2F3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6.Настоящее постановление вступает в силу со дня его принятия.</w:t>
      </w:r>
    </w:p>
    <w:p w:rsidR="00EE2F37" w:rsidRDefault="00EE2F37" w:rsidP="00EE2F37">
      <w:pPr>
        <w:pStyle w:val="a7"/>
      </w:pPr>
    </w:p>
    <w:p w:rsidR="00EE2F37" w:rsidRDefault="00EE2F37" w:rsidP="00EE2F37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EE2F37" w:rsidRDefault="00EE2F37" w:rsidP="00EE2F37">
      <w:pPr>
        <w:pStyle w:val="a7"/>
      </w:pPr>
    </w:p>
    <w:p w:rsidR="00EE2F37" w:rsidRDefault="00EE2F37" w:rsidP="00EE2F37">
      <w:pPr>
        <w:pStyle w:val="a7"/>
        <w:ind w:firstLine="0"/>
      </w:pPr>
      <w:r>
        <w:t>Председательствующий на заседании</w:t>
      </w:r>
    </w:p>
    <w:p w:rsidR="000B3FB2" w:rsidRDefault="00EE2F37" w:rsidP="00EE2F37">
      <w:r>
        <w:t>Законодательного Собрания                                                          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E2F3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F37" w:rsidRDefault="00EE2F37">
      <w:r>
        <w:separator/>
      </w:r>
    </w:p>
  </w:endnote>
  <w:endnote w:type="continuationSeparator" w:id="0">
    <w:p w:rsidR="00EE2F37" w:rsidRDefault="00EE2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F37" w:rsidRDefault="00EE2F37">
      <w:r>
        <w:separator/>
      </w:r>
    </w:p>
  </w:footnote>
  <w:footnote w:type="continuationSeparator" w:id="0">
    <w:p w:rsidR="00EE2F37" w:rsidRDefault="00EE2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37" w:rsidRDefault="00EE2F37" w:rsidP="00EE2F3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3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2F3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EE2F37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EE2F37"/>
    <w:rPr>
      <w:sz w:val="28"/>
    </w:rPr>
  </w:style>
  <w:style w:type="character" w:customStyle="1" w:styleId="a4">
    <w:name w:val="Верхний колонтитул Знак"/>
    <w:link w:val="a3"/>
    <w:uiPriority w:val="99"/>
    <w:rsid w:val="00EE2F3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EE2F37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EE2F37"/>
    <w:rPr>
      <w:sz w:val="28"/>
    </w:rPr>
  </w:style>
  <w:style w:type="character" w:customStyle="1" w:styleId="a4">
    <w:name w:val="Верхний колонтитул Знак"/>
    <w:link w:val="a3"/>
    <w:uiPriority w:val="99"/>
    <w:rsid w:val="00EE2F3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2018-02-28T23:41:00Z</cp:lastPrinted>
  <dcterms:created xsi:type="dcterms:W3CDTF">2018-02-28T23:39:00Z</dcterms:created>
  <dcterms:modified xsi:type="dcterms:W3CDTF">2018-02-28T23:41:00Z</dcterms:modified>
</cp:coreProperties>
</file>