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14895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5CE8" w:rsidRPr="00965CE8" w:rsidRDefault="00965CE8" w:rsidP="00965CE8">
      <w:pPr>
        <w:pStyle w:val="a3"/>
        <w:jc w:val="center"/>
        <w:rPr>
          <w:b/>
          <w:szCs w:val="28"/>
          <w:lang w:eastAsia="x-none"/>
        </w:rPr>
      </w:pPr>
      <w:r w:rsidRPr="00965CE8">
        <w:rPr>
          <w:b/>
          <w:szCs w:val="28"/>
          <w:lang w:val="x-none" w:eastAsia="x-none"/>
        </w:rPr>
        <w:t>О ВНЕСЕНИИ ИЗМЕНЕНИ</w:t>
      </w:r>
      <w:r w:rsidRPr="00965CE8">
        <w:rPr>
          <w:b/>
          <w:szCs w:val="28"/>
          <w:lang w:eastAsia="x-none"/>
        </w:rPr>
        <w:t xml:space="preserve">Я </w:t>
      </w:r>
      <w:r w:rsidRPr="00965CE8">
        <w:rPr>
          <w:b/>
          <w:szCs w:val="28"/>
          <w:lang w:val="x-none" w:eastAsia="x-none"/>
        </w:rPr>
        <w:t xml:space="preserve">В </w:t>
      </w:r>
      <w:r w:rsidRPr="00965CE8">
        <w:rPr>
          <w:b/>
          <w:szCs w:val="28"/>
          <w:lang w:eastAsia="x-none"/>
        </w:rPr>
        <w:t xml:space="preserve">СТАТЬЮ 9 ЗАКОНА </w:t>
      </w:r>
    </w:p>
    <w:p w:rsidR="00965CE8" w:rsidRPr="00965CE8" w:rsidRDefault="00965CE8" w:rsidP="00965CE8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965CE8">
        <w:rPr>
          <w:b/>
          <w:szCs w:val="28"/>
          <w:lang w:val="x-none" w:eastAsia="x-none"/>
        </w:rPr>
        <w:t>ПРИМОРСКОГО КРАЯ "</w:t>
      </w:r>
      <w:r w:rsidRPr="00965CE8">
        <w:rPr>
          <w:b/>
          <w:szCs w:val="28"/>
          <w:lang w:eastAsia="x-none"/>
        </w:rPr>
        <w:t xml:space="preserve">ОБ ОРГАНИЗАЦИИ И ПОДДЕРЖКЕ УЧРЕЖДЕНИЙ КУЛЬТУРЫ И ИСКУССТВА </w:t>
      </w:r>
      <w:r w:rsidRPr="00965CE8">
        <w:rPr>
          <w:b/>
          <w:szCs w:val="28"/>
          <w:lang w:eastAsia="x-none"/>
        </w:rPr>
        <w:br/>
        <w:t>В ПРИМОРСКОМ КРАЕ</w:t>
      </w:r>
      <w:r w:rsidRPr="00965CE8">
        <w:rPr>
          <w:b/>
          <w:szCs w:val="28"/>
          <w:lang w:val="x-none" w:eastAsia="x-none"/>
        </w:rPr>
        <w:t>"</w:t>
      </w:r>
    </w:p>
    <w:p w:rsidR="00965CE8" w:rsidRPr="00965CE8" w:rsidRDefault="00965CE8" w:rsidP="00965CE8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965CE8" w:rsidRPr="00965CE8" w:rsidRDefault="00965CE8" w:rsidP="00965CE8">
      <w:pPr>
        <w:ind w:firstLine="709"/>
        <w:jc w:val="both"/>
        <w:rPr>
          <w:szCs w:val="28"/>
        </w:rPr>
      </w:pPr>
      <w:proofErr w:type="gramStart"/>
      <w:r w:rsidRPr="00965CE8">
        <w:rPr>
          <w:szCs w:val="28"/>
        </w:rPr>
        <w:t>Принят</w:t>
      </w:r>
      <w:proofErr w:type="gramEnd"/>
      <w:r w:rsidRPr="00965CE8">
        <w:rPr>
          <w:szCs w:val="28"/>
        </w:rPr>
        <w:t xml:space="preserve"> Законодательным Собранием Приморского края 28 февраля 2018 года</w:t>
      </w:r>
    </w:p>
    <w:p w:rsidR="00965CE8" w:rsidRPr="00965CE8" w:rsidRDefault="00965CE8" w:rsidP="00965CE8">
      <w:pPr>
        <w:ind w:firstLine="709"/>
        <w:rPr>
          <w:szCs w:val="28"/>
        </w:rPr>
      </w:pPr>
    </w:p>
    <w:p w:rsidR="00965CE8" w:rsidRPr="00965CE8" w:rsidRDefault="00965CE8" w:rsidP="00965CE8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965CE8">
        <w:rPr>
          <w:rFonts w:eastAsia="Calibri"/>
          <w:szCs w:val="28"/>
          <w:lang w:eastAsia="en-US"/>
        </w:rPr>
        <w:t>СТАТЬЯ 1.</w:t>
      </w:r>
    </w:p>
    <w:p w:rsidR="00965CE8" w:rsidRPr="00965CE8" w:rsidRDefault="00965CE8" w:rsidP="00965C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65CE8">
        <w:rPr>
          <w:szCs w:val="28"/>
        </w:rPr>
        <w:t xml:space="preserve">Внести в статью 9 Закона Приморского края от 29 декабря 2004 года </w:t>
      </w:r>
      <w:r w:rsidRPr="00965CE8">
        <w:rPr>
          <w:szCs w:val="28"/>
        </w:rPr>
        <w:br/>
        <w:t xml:space="preserve">№ 203-КЗ "Об организации и поддержке учреждений культуры и искусства </w:t>
      </w:r>
      <w:r w:rsidRPr="00965CE8">
        <w:rPr>
          <w:szCs w:val="28"/>
        </w:rPr>
        <w:br/>
        <w:t xml:space="preserve">в Приморском крае" (Ведомости Законодательного Собрания Приморского края, 2004, № 83, стр. 21; 2007, № 12, стр. 20; 2009, № 120, стр. 15; 2012, </w:t>
      </w:r>
      <w:r w:rsidRPr="00965CE8">
        <w:rPr>
          <w:szCs w:val="28"/>
        </w:rPr>
        <w:br/>
        <w:t xml:space="preserve">№ 35, стр. 26; </w:t>
      </w:r>
      <w:proofErr w:type="gramStart"/>
      <w:r w:rsidRPr="00965CE8">
        <w:rPr>
          <w:szCs w:val="28"/>
        </w:rPr>
        <w:t>2014, № 70, стр. 33, стр. 54, № 73, стр. 33, № 92, стр. 34; 2015, № 112, стр. 26) следующее изменение:</w:t>
      </w:r>
      <w:proofErr w:type="gramEnd"/>
    </w:p>
    <w:p w:rsidR="00965CE8" w:rsidRPr="00965CE8" w:rsidRDefault="00965CE8" w:rsidP="00965C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65CE8">
        <w:rPr>
          <w:szCs w:val="28"/>
        </w:rPr>
        <w:t>в пункте 12</w:t>
      </w:r>
      <w:r w:rsidRPr="00965CE8">
        <w:rPr>
          <w:szCs w:val="28"/>
          <w:vertAlign w:val="superscript"/>
        </w:rPr>
        <w:t xml:space="preserve">1 </w:t>
      </w:r>
      <w:r w:rsidRPr="00965CE8">
        <w:rPr>
          <w:szCs w:val="28"/>
        </w:rPr>
        <w:t>части 2 после слова "качества" дополнить словом "условий".</w:t>
      </w:r>
    </w:p>
    <w:p w:rsidR="00965CE8" w:rsidRPr="00965CE8" w:rsidRDefault="00965CE8" w:rsidP="00965CE8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965CE8" w:rsidRPr="00965CE8" w:rsidRDefault="00965CE8" w:rsidP="00965C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65CE8">
        <w:rPr>
          <w:szCs w:val="28"/>
        </w:rPr>
        <w:t>СТАТЬЯ 2.</w:t>
      </w:r>
    </w:p>
    <w:p w:rsidR="00965CE8" w:rsidRPr="00965CE8" w:rsidRDefault="00965CE8" w:rsidP="00965C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965CE8">
        <w:rPr>
          <w:szCs w:val="28"/>
        </w:rPr>
        <w:t>Настоящий Закон вступает в силу с 6 марта 2018 года.</w:t>
      </w:r>
    </w:p>
    <w:p w:rsidR="00965CE8" w:rsidRPr="00965CE8" w:rsidRDefault="00965CE8" w:rsidP="00965C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5CE8" w:rsidRPr="00965CE8" w:rsidRDefault="00965CE8" w:rsidP="00965C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65CE8" w:rsidRPr="00965CE8" w:rsidRDefault="00965CE8" w:rsidP="00965C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062BD" w:rsidRPr="00C36673" w:rsidRDefault="000062BD" w:rsidP="000062BD">
      <w:proofErr w:type="gramStart"/>
      <w:r>
        <w:t>И</w:t>
      </w:r>
      <w:r w:rsidRPr="00C36673">
        <w:t>сполняющий</w:t>
      </w:r>
      <w:proofErr w:type="gramEnd"/>
      <w:r w:rsidRPr="00C36673">
        <w:t xml:space="preserve"> обязанности</w:t>
      </w:r>
    </w:p>
    <w:p w:rsidR="000062BD" w:rsidRPr="00C36673" w:rsidRDefault="000062BD" w:rsidP="000062BD">
      <w:r w:rsidRPr="00C36673">
        <w:t>Губернатора края</w:t>
      </w:r>
      <w:r w:rsidRPr="00C36673">
        <w:tab/>
      </w:r>
      <w:r w:rsidRPr="00C36673">
        <w:tab/>
      </w:r>
      <w:r w:rsidRPr="00C36673">
        <w:tab/>
      </w:r>
      <w:r w:rsidRPr="00C36673">
        <w:tab/>
        <w:t xml:space="preserve"> </w:t>
      </w:r>
      <w:r w:rsidRPr="00C36673">
        <w:tab/>
      </w:r>
      <w:r w:rsidRPr="00C36673">
        <w:tab/>
      </w:r>
      <w:r w:rsidRPr="00C36673">
        <w:tab/>
        <w:t xml:space="preserve">       </w:t>
      </w:r>
      <w:r>
        <w:t xml:space="preserve">  </w:t>
      </w:r>
      <w:r w:rsidRPr="00C36673">
        <w:t xml:space="preserve"> </w:t>
      </w:r>
      <w:r>
        <w:t xml:space="preserve"> </w:t>
      </w:r>
      <w:r w:rsidRPr="00C36673">
        <w:t xml:space="preserve">     </w:t>
      </w:r>
      <w:r>
        <w:t xml:space="preserve"> А.И. Костенко</w:t>
      </w:r>
    </w:p>
    <w:p w:rsidR="00BE0544" w:rsidRDefault="00BE0544"/>
    <w:p w:rsidR="000E4162" w:rsidRDefault="000E4162" w:rsidP="000E4162">
      <w:bookmarkStart w:id="0" w:name="_GoBack"/>
      <w:r>
        <w:t>г. Владивосток</w:t>
      </w:r>
    </w:p>
    <w:p w:rsidR="000E4162" w:rsidRDefault="000E4162" w:rsidP="000E4162">
      <w:r>
        <w:t>2 марта 2018 года</w:t>
      </w:r>
    </w:p>
    <w:p w:rsidR="000E4162" w:rsidRDefault="000E4162" w:rsidP="000E4162">
      <w:r>
        <w:t>№ 2</w:t>
      </w:r>
      <w:r>
        <w:t>40</w:t>
      </w:r>
      <w:r>
        <w:t>-КЗ</w:t>
      </w:r>
    </w:p>
    <w:bookmarkEnd w:id="0"/>
    <w:p w:rsidR="000E4162" w:rsidRDefault="000E4162"/>
    <w:sectPr w:rsidR="000E416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FE6" w:rsidRDefault="00420FE6">
      <w:r>
        <w:separator/>
      </w:r>
    </w:p>
  </w:endnote>
  <w:endnote w:type="continuationSeparator" w:id="0">
    <w:p w:rsidR="00420FE6" w:rsidRDefault="0042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FE6" w:rsidRDefault="00420FE6">
      <w:r>
        <w:separator/>
      </w:r>
    </w:p>
  </w:footnote>
  <w:footnote w:type="continuationSeparator" w:id="0">
    <w:p w:rsidR="00420FE6" w:rsidRDefault="00420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5CE8"/>
    <w:rsid w:val="000062BD"/>
    <w:rsid w:val="0003291F"/>
    <w:rsid w:val="000E4162"/>
    <w:rsid w:val="00380EE1"/>
    <w:rsid w:val="003B26E7"/>
    <w:rsid w:val="00420FE6"/>
    <w:rsid w:val="0047435B"/>
    <w:rsid w:val="005A2827"/>
    <w:rsid w:val="00965CE8"/>
    <w:rsid w:val="009A2830"/>
    <w:rsid w:val="00AB70F9"/>
    <w:rsid w:val="00AC31EC"/>
    <w:rsid w:val="00B14397"/>
    <w:rsid w:val="00B95CDC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65C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65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2018-03-01T02:01:00Z</cp:lastPrinted>
  <dcterms:created xsi:type="dcterms:W3CDTF">2018-03-01T23:53:00Z</dcterms:created>
  <dcterms:modified xsi:type="dcterms:W3CDTF">2018-03-01T23:53:00Z</dcterms:modified>
</cp:coreProperties>
</file>