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8133213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659A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659A9"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659A9" w:rsidRPr="00E659A9">
              <w:rPr>
                <w:szCs w:val="28"/>
              </w:rPr>
              <w:t>753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659A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659A9" w:rsidP="0094344A">
            <w:pPr>
              <w:ind w:left="-108"/>
              <w:jc w:val="both"/>
            </w:pPr>
            <w:r w:rsidRPr="00E659A9">
              <w:t xml:space="preserve">О досрочном освобождении </w:t>
            </w:r>
            <w:r>
              <w:br/>
            </w:r>
            <w:r w:rsidRPr="00E659A9">
              <w:t>от должности председателя Контрольно-счетной палаты Приморского края</w:t>
            </w:r>
          </w:p>
          <w:p w:rsidR="000B3FB2" w:rsidRPr="00E659A9" w:rsidRDefault="000B3FB2" w:rsidP="0094344A">
            <w:pPr>
              <w:ind w:left="-108"/>
              <w:jc w:val="both"/>
            </w:pPr>
          </w:p>
        </w:tc>
      </w:tr>
    </w:tbl>
    <w:p w:rsidR="00E659A9" w:rsidRPr="00E659A9" w:rsidRDefault="00E659A9" w:rsidP="00E659A9">
      <w:pPr>
        <w:ind w:firstLine="720"/>
        <w:jc w:val="both"/>
      </w:pPr>
      <w:proofErr w:type="gramStart"/>
      <w:r w:rsidRPr="00E659A9">
        <w:t xml:space="preserve">В соответствии с пунктом 4 части 5 статьи 8 Федерального закона </w:t>
      </w:r>
      <w:r w:rsidRPr="00E659A9">
        <w:br/>
        <w:t xml:space="preserve">от 7 февраля 2011 года № 6-ФЗ "Об общих принципах организации и деятельности контрольно-счетных органов субъектов Российской Федерации и муниципальных образований" Законодательное Собрание Приморского края </w:t>
      </w:r>
      <w:proofErr w:type="gramEnd"/>
    </w:p>
    <w:p w:rsidR="00E659A9" w:rsidRPr="00E659A9" w:rsidRDefault="00E659A9" w:rsidP="00E659A9"/>
    <w:p w:rsidR="00E659A9" w:rsidRPr="00E659A9" w:rsidRDefault="00E659A9" w:rsidP="00E659A9">
      <w:pPr>
        <w:jc w:val="both"/>
      </w:pPr>
      <w:r w:rsidRPr="00E659A9">
        <w:t>ПОСТАНОВЛЯЕТ:</w:t>
      </w:r>
    </w:p>
    <w:p w:rsidR="00E659A9" w:rsidRPr="00E659A9" w:rsidRDefault="00E659A9" w:rsidP="00E659A9"/>
    <w:p w:rsidR="00E659A9" w:rsidRPr="00E659A9" w:rsidRDefault="00E659A9" w:rsidP="00E659A9">
      <w:pPr>
        <w:jc w:val="both"/>
      </w:pPr>
      <w:r w:rsidRPr="00E659A9">
        <w:tab/>
        <w:t xml:space="preserve">1.Досрочно освободить от должности председателя Контрольно-счетной палаты Приморского края </w:t>
      </w:r>
      <w:proofErr w:type="spellStart"/>
      <w:r w:rsidRPr="00E659A9">
        <w:t>Ватулина</w:t>
      </w:r>
      <w:proofErr w:type="spellEnd"/>
      <w:r w:rsidRPr="00E659A9">
        <w:t xml:space="preserve"> Игоря Игоревича 28 февраля 2018 года на основании письменного заявления об отставке.</w:t>
      </w:r>
    </w:p>
    <w:p w:rsidR="00E659A9" w:rsidRPr="00E659A9" w:rsidRDefault="00E659A9" w:rsidP="00E659A9">
      <w:pPr>
        <w:jc w:val="both"/>
      </w:pPr>
    </w:p>
    <w:p w:rsidR="00E659A9" w:rsidRPr="00E659A9" w:rsidRDefault="00E659A9" w:rsidP="00E659A9">
      <w:pPr>
        <w:jc w:val="both"/>
      </w:pPr>
      <w:r w:rsidRPr="00E659A9">
        <w:tab/>
        <w:t>2.Настоящее постановление вступает в силу со дня его принятия.</w:t>
      </w:r>
    </w:p>
    <w:p w:rsidR="00E659A9" w:rsidRPr="00E659A9" w:rsidRDefault="00E659A9" w:rsidP="00E659A9">
      <w:bookmarkStart w:id="0" w:name="_GoBack"/>
      <w:bookmarkEnd w:id="0"/>
    </w:p>
    <w:p w:rsidR="00E659A9" w:rsidRPr="00E659A9" w:rsidRDefault="00E659A9" w:rsidP="00E659A9"/>
    <w:p w:rsidR="00E659A9" w:rsidRPr="00E659A9" w:rsidRDefault="00E659A9" w:rsidP="00E659A9"/>
    <w:p w:rsidR="00E659A9" w:rsidRPr="00E659A9" w:rsidRDefault="00E659A9" w:rsidP="00E659A9">
      <w:pPr>
        <w:jc w:val="both"/>
      </w:pPr>
      <w:r w:rsidRPr="00E659A9">
        <w:t>Председатель</w:t>
      </w:r>
      <w:r>
        <w:t>ствующий на заседании</w:t>
      </w:r>
    </w:p>
    <w:p w:rsidR="00E659A9" w:rsidRPr="00E659A9" w:rsidRDefault="00E659A9" w:rsidP="00E659A9">
      <w:pPr>
        <w:jc w:val="both"/>
      </w:pPr>
      <w:r w:rsidRPr="00E659A9">
        <w:t xml:space="preserve">Законодательного Собрания                                                          </w:t>
      </w:r>
      <w:r>
        <w:t>С.А. Кузьменко</w:t>
      </w:r>
    </w:p>
    <w:p w:rsidR="00E659A9" w:rsidRPr="00E659A9" w:rsidRDefault="00E659A9" w:rsidP="00E659A9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1474" w:rsidRDefault="00351474">
      <w:r>
        <w:separator/>
      </w:r>
    </w:p>
  </w:endnote>
  <w:endnote w:type="continuationSeparator" w:id="0">
    <w:p w:rsidR="00351474" w:rsidRDefault="00351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1474" w:rsidRDefault="00351474">
      <w:r>
        <w:separator/>
      </w:r>
    </w:p>
  </w:footnote>
  <w:footnote w:type="continuationSeparator" w:id="0">
    <w:p w:rsidR="00351474" w:rsidRDefault="003514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59A9"/>
    <w:rsid w:val="00057575"/>
    <w:rsid w:val="000B3FB2"/>
    <w:rsid w:val="000D628E"/>
    <w:rsid w:val="000E5228"/>
    <w:rsid w:val="00123119"/>
    <w:rsid w:val="00155F7F"/>
    <w:rsid w:val="003325F4"/>
    <w:rsid w:val="0035147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659A9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2007-12-22T00:00:00Z</cp:lastPrinted>
  <dcterms:created xsi:type="dcterms:W3CDTF">2018-02-28T04:06:00Z</dcterms:created>
  <dcterms:modified xsi:type="dcterms:W3CDTF">2018-02-28T04:09:00Z</dcterms:modified>
</cp:coreProperties>
</file>