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81341051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330F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330F1">
              <w:rPr>
                <w:szCs w:val="28"/>
              </w:rPr>
              <w:t>743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330F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330F1" w:rsidP="0094344A">
            <w:pPr>
              <w:ind w:left="-108"/>
              <w:jc w:val="both"/>
            </w:pPr>
            <w:r>
              <w:t xml:space="preserve">О </w:t>
            </w:r>
            <w:r w:rsidRPr="00752A91">
              <w:t>проект</w:t>
            </w:r>
            <w:r>
              <w:t>е</w:t>
            </w:r>
            <w:r w:rsidRPr="00752A91">
              <w:t xml:space="preserve"> закона Приморского края </w:t>
            </w:r>
            <w:r w:rsidRPr="00C13483">
              <w:t>"О внесении изменения в статью 4 Закона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      </w:r>
          </w:p>
          <w:p w:rsidR="000B3FB2" w:rsidRPr="00B330F1" w:rsidRDefault="000B3FB2" w:rsidP="0094344A">
            <w:pPr>
              <w:ind w:left="-108"/>
              <w:jc w:val="both"/>
            </w:pPr>
          </w:p>
        </w:tc>
      </w:tr>
    </w:tbl>
    <w:p w:rsidR="00B330F1" w:rsidRDefault="00B330F1" w:rsidP="00B330F1">
      <w:pPr>
        <w:ind w:firstLine="709"/>
      </w:pPr>
      <w:r>
        <w:t>Законодательное Собрание Приморского края</w:t>
      </w:r>
    </w:p>
    <w:p w:rsidR="00B330F1" w:rsidRDefault="00B330F1" w:rsidP="00B330F1"/>
    <w:p w:rsidR="00B330F1" w:rsidRDefault="00B330F1" w:rsidP="00B330F1">
      <w:r>
        <w:t>ПОСТАНОВЛЯЕТ:</w:t>
      </w:r>
    </w:p>
    <w:p w:rsidR="00B330F1" w:rsidRDefault="00B330F1" w:rsidP="00B330F1"/>
    <w:p w:rsidR="00B330F1" w:rsidRDefault="00B330F1" w:rsidP="00B330F1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</w:t>
      </w:r>
      <w:r w:rsidRPr="00C13483">
        <w:t>"О внесении изменения в статью 4 Закона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</w:r>
      <w:r>
        <w:t xml:space="preserve"> в первом чтении.</w:t>
      </w:r>
    </w:p>
    <w:p w:rsidR="00B330F1" w:rsidRDefault="00B330F1" w:rsidP="00B330F1">
      <w:pPr>
        <w:ind w:firstLine="709"/>
        <w:jc w:val="both"/>
      </w:pPr>
    </w:p>
    <w:p w:rsidR="00B330F1" w:rsidRDefault="00B330F1" w:rsidP="00B330F1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</w:t>
      </w:r>
      <w:r w:rsidRPr="00C204CD">
        <w:t xml:space="preserve">по продовольственной политике и природопользованию </w:t>
      </w:r>
      <w:r w:rsidRPr="00FD1D9D">
        <w:t xml:space="preserve">до 14 </w:t>
      </w:r>
      <w:r>
        <w:t>марта 2018 года.</w:t>
      </w:r>
    </w:p>
    <w:p w:rsidR="00B330F1" w:rsidRDefault="00B330F1" w:rsidP="00B330F1"/>
    <w:p w:rsidR="00B330F1" w:rsidRDefault="00B330F1" w:rsidP="00B330F1">
      <w:pPr>
        <w:ind w:firstLine="709"/>
        <w:jc w:val="both"/>
      </w:pPr>
      <w:r>
        <w:t>3.Комитету Законодательного Собрания по продовольственной политике и природопользованию (</w:t>
      </w:r>
      <w:r w:rsidRPr="00EF373D">
        <w:t>Зотов</w:t>
      </w:r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330F1" w:rsidRDefault="00B330F1" w:rsidP="00B330F1">
      <w:pPr>
        <w:jc w:val="both"/>
      </w:pPr>
    </w:p>
    <w:p w:rsidR="00B330F1" w:rsidRDefault="00B330F1" w:rsidP="00B330F1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B330F1" w:rsidRDefault="00B330F1" w:rsidP="00B330F1"/>
    <w:p w:rsidR="00B330F1" w:rsidRDefault="00B330F1" w:rsidP="00B330F1"/>
    <w:p w:rsidR="00B330F1" w:rsidRDefault="00B330F1" w:rsidP="00B330F1"/>
    <w:p w:rsidR="00B330F1" w:rsidRDefault="00B330F1" w:rsidP="00B330F1">
      <w:r>
        <w:t>Председательствующий на заседании</w:t>
      </w:r>
    </w:p>
    <w:p w:rsidR="00931FD6" w:rsidRDefault="00B330F1">
      <w:r>
        <w:t>Законодательного Собрания                                                          С.А. Кузьменко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0F1" w:rsidRDefault="00B330F1">
      <w:r>
        <w:separator/>
      </w:r>
    </w:p>
  </w:endnote>
  <w:endnote w:type="continuationSeparator" w:id="0">
    <w:p w:rsidR="00B330F1" w:rsidRDefault="00B33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0F1" w:rsidRDefault="00B330F1">
      <w:r>
        <w:separator/>
      </w:r>
    </w:p>
  </w:footnote>
  <w:footnote w:type="continuationSeparator" w:id="0">
    <w:p w:rsidR="00B330F1" w:rsidRDefault="00B330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0F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330F1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2018-02-28T06:35:00Z</cp:lastPrinted>
  <dcterms:created xsi:type="dcterms:W3CDTF">2018-02-28T06:34:00Z</dcterms:created>
  <dcterms:modified xsi:type="dcterms:W3CDTF">2018-02-28T06:36:00Z</dcterms:modified>
</cp:coreProperties>
</file>