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133562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01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013F">
              <w:rPr>
                <w:szCs w:val="28"/>
              </w:rPr>
              <w:t>742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01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013F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E1013F" w:rsidRDefault="000B3FB2" w:rsidP="0094344A">
            <w:pPr>
              <w:ind w:left="-108"/>
              <w:jc w:val="both"/>
            </w:pPr>
          </w:p>
        </w:tc>
      </w:tr>
    </w:tbl>
    <w:p w:rsidR="00E1013F" w:rsidRDefault="00E1013F" w:rsidP="00E1013F">
      <w:pPr>
        <w:ind w:firstLine="720"/>
      </w:pPr>
      <w:r>
        <w:t xml:space="preserve">Законодательное Собрание Приморского края </w:t>
      </w:r>
    </w:p>
    <w:p w:rsidR="00E1013F" w:rsidRDefault="00E1013F" w:rsidP="00E1013F"/>
    <w:p w:rsidR="00E1013F" w:rsidRDefault="00E1013F" w:rsidP="00E1013F">
      <w:r>
        <w:t>ПОСТАНОВЛЯЕТ:</w:t>
      </w:r>
    </w:p>
    <w:p w:rsidR="00E1013F" w:rsidRDefault="00E1013F" w:rsidP="00E1013F">
      <w:pPr>
        <w:ind w:firstLine="709"/>
      </w:pPr>
    </w:p>
    <w:p w:rsidR="00E1013F" w:rsidRPr="003E64B3" w:rsidRDefault="00E1013F" w:rsidP="00E1013F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E1013F" w:rsidRDefault="00E1013F" w:rsidP="00E1013F">
      <w:pPr>
        <w:jc w:val="both"/>
      </w:pPr>
    </w:p>
    <w:p w:rsidR="00E1013F" w:rsidRDefault="00E1013F" w:rsidP="00E1013F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62596B">
        <w:t xml:space="preserve">до </w:t>
      </w:r>
      <w:r>
        <w:t>15 марта 2018 года.</w:t>
      </w:r>
    </w:p>
    <w:p w:rsidR="00E1013F" w:rsidRDefault="00E1013F" w:rsidP="00E1013F">
      <w:pPr>
        <w:ind w:firstLine="720"/>
        <w:jc w:val="both"/>
      </w:pPr>
    </w:p>
    <w:p w:rsidR="00E1013F" w:rsidRDefault="00E1013F" w:rsidP="00E1013F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1013F" w:rsidRDefault="00E1013F" w:rsidP="00E1013F">
      <w:pPr>
        <w:ind w:firstLine="720"/>
        <w:jc w:val="both"/>
      </w:pPr>
    </w:p>
    <w:p w:rsidR="00E1013F" w:rsidRDefault="00E1013F" w:rsidP="00E1013F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E1013F" w:rsidRDefault="00E1013F" w:rsidP="00E1013F">
      <w:pPr>
        <w:jc w:val="both"/>
      </w:pPr>
    </w:p>
    <w:p w:rsidR="00E1013F" w:rsidRDefault="00E1013F" w:rsidP="00E1013F">
      <w:pPr>
        <w:jc w:val="both"/>
      </w:pPr>
    </w:p>
    <w:p w:rsidR="00E1013F" w:rsidRPr="00206005" w:rsidRDefault="00E1013F" w:rsidP="00E1013F">
      <w:pPr>
        <w:jc w:val="both"/>
        <w:rPr>
          <w:szCs w:val="28"/>
        </w:rPr>
      </w:pPr>
    </w:p>
    <w:p w:rsidR="00E1013F" w:rsidRDefault="00E1013F" w:rsidP="00E1013F">
      <w:pPr>
        <w:jc w:val="both"/>
      </w:pPr>
      <w:r>
        <w:t>Председательствующий на заседании</w:t>
      </w:r>
    </w:p>
    <w:p w:rsidR="000B3FB2" w:rsidRDefault="00E1013F" w:rsidP="00E1013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13F" w:rsidRDefault="00E1013F">
      <w:r>
        <w:separator/>
      </w:r>
    </w:p>
  </w:endnote>
  <w:endnote w:type="continuationSeparator" w:id="0">
    <w:p w:rsidR="00E1013F" w:rsidRDefault="00E1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13F" w:rsidRDefault="00E1013F">
      <w:r>
        <w:separator/>
      </w:r>
    </w:p>
  </w:footnote>
  <w:footnote w:type="continuationSeparator" w:id="0">
    <w:p w:rsidR="00E1013F" w:rsidRDefault="00E10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13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013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2018-02-28T05:06:00Z</cp:lastPrinted>
  <dcterms:created xsi:type="dcterms:W3CDTF">2018-02-28T05:05:00Z</dcterms:created>
  <dcterms:modified xsi:type="dcterms:W3CDTF">2018-02-28T05:07:00Z</dcterms:modified>
</cp:coreProperties>
</file>