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133415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153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153C0">
              <w:rPr>
                <w:szCs w:val="28"/>
              </w:rPr>
              <w:t>741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153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153C0" w:rsidP="0094344A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>"О внесении изменений в статью 4 Закона Приморского края "</w:t>
            </w:r>
            <w:r>
              <w:rPr>
                <w:rFonts w:eastAsia="Calibri"/>
                <w:bCs/>
              </w:rPr>
              <w:t xml:space="preserve">О составе, порядке </w:t>
            </w:r>
            <w:proofErr w:type="gramStart"/>
            <w:r>
              <w:rPr>
                <w:rFonts w:eastAsia="Calibri"/>
                <w:bCs/>
              </w:rPr>
              <w:t>подготовки документов территориального планирования муниципальных образований Приморского края</w:t>
            </w:r>
            <w:proofErr w:type="gramEnd"/>
            <w:r>
              <w:rPr>
                <w:rFonts w:eastAsia="Calibri"/>
                <w:bCs/>
              </w:rPr>
              <w:t>"</w:t>
            </w:r>
          </w:p>
          <w:p w:rsidR="000B3FB2" w:rsidRPr="000153C0" w:rsidRDefault="000B3FB2" w:rsidP="0094344A">
            <w:pPr>
              <w:ind w:left="-108"/>
              <w:jc w:val="both"/>
            </w:pPr>
          </w:p>
        </w:tc>
      </w:tr>
    </w:tbl>
    <w:p w:rsidR="000153C0" w:rsidRDefault="000153C0" w:rsidP="000153C0">
      <w:pPr>
        <w:ind w:firstLine="709"/>
      </w:pPr>
      <w:r>
        <w:t xml:space="preserve">Законодательное Собрание Приморского края </w:t>
      </w:r>
    </w:p>
    <w:p w:rsidR="000153C0" w:rsidRDefault="000153C0" w:rsidP="000153C0"/>
    <w:p w:rsidR="000153C0" w:rsidRDefault="000153C0" w:rsidP="000153C0">
      <w:r>
        <w:t>ПОСТАНОВЛЯЕТ:</w:t>
      </w:r>
    </w:p>
    <w:p w:rsidR="000153C0" w:rsidRDefault="000153C0" w:rsidP="000153C0"/>
    <w:p w:rsidR="000153C0" w:rsidRDefault="000153C0" w:rsidP="000153C0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в статью 4 Закона Приморского края "</w:t>
      </w:r>
      <w:r>
        <w:rPr>
          <w:rFonts w:eastAsia="Calibri"/>
          <w:bCs/>
        </w:rPr>
        <w:t>О составе, порядке подготовки документов территориального планирования муниципальных образований Приморского края"</w:t>
      </w:r>
      <w:r>
        <w:t xml:space="preserve"> </w:t>
      </w:r>
      <w:r>
        <w:rPr>
          <w:szCs w:val="28"/>
        </w:rPr>
        <w:t>в первом чтении.</w:t>
      </w:r>
    </w:p>
    <w:p w:rsidR="000153C0" w:rsidRDefault="000153C0" w:rsidP="000153C0">
      <w:pPr>
        <w:ind w:firstLine="709"/>
        <w:jc w:val="both"/>
      </w:pPr>
    </w:p>
    <w:p w:rsidR="000153C0" w:rsidRDefault="000153C0" w:rsidP="000153C0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>
        <w:t>16 марта 2018</w:t>
      </w:r>
      <w:r w:rsidRPr="004F1494">
        <w:t xml:space="preserve"> года.</w:t>
      </w:r>
    </w:p>
    <w:p w:rsidR="000153C0" w:rsidRDefault="000153C0" w:rsidP="000153C0">
      <w:pPr>
        <w:ind w:firstLine="709"/>
        <w:jc w:val="both"/>
      </w:pPr>
    </w:p>
    <w:p w:rsidR="000153C0" w:rsidRDefault="000153C0" w:rsidP="000153C0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(Ищенко)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0153C0" w:rsidRDefault="000153C0" w:rsidP="000153C0">
      <w:pPr>
        <w:jc w:val="both"/>
      </w:pPr>
    </w:p>
    <w:p w:rsidR="000153C0" w:rsidRDefault="000153C0" w:rsidP="000153C0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0153C0" w:rsidRDefault="000153C0" w:rsidP="000153C0">
      <w:pPr>
        <w:ind w:firstLine="709"/>
        <w:jc w:val="both"/>
      </w:pPr>
    </w:p>
    <w:p w:rsidR="000153C0" w:rsidRDefault="000153C0" w:rsidP="000153C0">
      <w:pPr>
        <w:ind w:firstLine="709"/>
        <w:jc w:val="both"/>
      </w:pPr>
    </w:p>
    <w:p w:rsidR="000153C0" w:rsidRDefault="000153C0" w:rsidP="000153C0">
      <w:pPr>
        <w:ind w:firstLine="709"/>
        <w:jc w:val="both"/>
      </w:pPr>
    </w:p>
    <w:p w:rsidR="000153C0" w:rsidRDefault="000153C0" w:rsidP="000153C0">
      <w:pPr>
        <w:jc w:val="both"/>
      </w:pPr>
      <w:r>
        <w:t>Председательствующий на заседании</w:t>
      </w:r>
    </w:p>
    <w:p w:rsidR="000B3FB2" w:rsidRDefault="000153C0" w:rsidP="000153C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3C0" w:rsidRDefault="000153C0">
      <w:r>
        <w:separator/>
      </w:r>
    </w:p>
  </w:endnote>
  <w:endnote w:type="continuationSeparator" w:id="0">
    <w:p w:rsidR="000153C0" w:rsidRDefault="00015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3C0" w:rsidRDefault="000153C0">
      <w:r>
        <w:separator/>
      </w:r>
    </w:p>
  </w:footnote>
  <w:footnote w:type="continuationSeparator" w:id="0">
    <w:p w:rsidR="000153C0" w:rsidRDefault="00015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3C0"/>
    <w:rsid w:val="000153C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2018-02-28T04:43:00Z</cp:lastPrinted>
  <dcterms:created xsi:type="dcterms:W3CDTF">2018-02-28T04:41:00Z</dcterms:created>
  <dcterms:modified xsi:type="dcterms:W3CDTF">2018-02-28T04:43:00Z</dcterms:modified>
</cp:coreProperties>
</file>