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32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D7BD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D7BD4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D7BD4" w:rsidRPr="000D7BD4">
              <w:rPr>
                <w:szCs w:val="28"/>
              </w:rPr>
              <w:t>737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D7BD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D7BD4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 xml:space="preserve">"О внесении изменения в     статью 6 Закона Приморского края </w:t>
            </w:r>
            <w:r w:rsidRPr="00F64962">
              <w:t xml:space="preserve">"Об обеспечении доступа к информации о деятельности государственных органов </w:t>
            </w:r>
            <w:proofErr w:type="spellStart"/>
            <w:r w:rsidRPr="00F64962">
              <w:t>Примор</w:t>
            </w:r>
            <w:r>
              <w:t>-</w:t>
            </w:r>
            <w:r w:rsidRPr="00F64962">
              <w:t>ского</w:t>
            </w:r>
            <w:proofErr w:type="spellEnd"/>
            <w:r w:rsidRPr="00F64962">
              <w:t xml:space="preserve"> края и органов местного самоуправления муниципальных образований Приморского края"</w:t>
            </w:r>
            <w:proofErr w:type="gramEnd"/>
          </w:p>
          <w:p w:rsidR="000B3FB2" w:rsidRPr="000D7BD4" w:rsidRDefault="000B3FB2" w:rsidP="0094344A">
            <w:pPr>
              <w:ind w:left="-108"/>
              <w:jc w:val="both"/>
            </w:pPr>
          </w:p>
        </w:tc>
      </w:tr>
    </w:tbl>
    <w:p w:rsidR="000D7BD4" w:rsidRDefault="000D7BD4" w:rsidP="000D7BD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D7BD4" w:rsidRDefault="000D7BD4" w:rsidP="000D7BD4">
      <w:pPr>
        <w:pStyle w:val="a3"/>
        <w:tabs>
          <w:tab w:val="clear" w:pos="4153"/>
          <w:tab w:val="clear" w:pos="8306"/>
        </w:tabs>
      </w:pPr>
    </w:p>
    <w:p w:rsidR="000D7BD4" w:rsidRDefault="000D7BD4" w:rsidP="000D7BD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D7BD4" w:rsidRDefault="000D7BD4" w:rsidP="000D7BD4">
      <w:pPr>
        <w:pStyle w:val="a3"/>
        <w:tabs>
          <w:tab w:val="clear" w:pos="4153"/>
          <w:tab w:val="clear" w:pos="8306"/>
        </w:tabs>
        <w:jc w:val="both"/>
      </w:pPr>
    </w:p>
    <w:p w:rsidR="000D7BD4" w:rsidRDefault="000D7BD4" w:rsidP="000D7BD4">
      <w:pPr>
        <w:ind w:firstLine="720"/>
        <w:jc w:val="both"/>
      </w:pPr>
      <w:proofErr w:type="gramStart"/>
      <w:r>
        <w:t xml:space="preserve">1.Принять проект закона Приморского края "О внесении изменения в     статью 6 Закона Приморского края </w:t>
      </w:r>
      <w:r w:rsidRPr="00F64962">
        <w:t>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</w:t>
      </w:r>
      <w:r>
        <w:rPr>
          <w:szCs w:val="28"/>
        </w:rPr>
        <w:t xml:space="preserve"> </w:t>
      </w:r>
      <w:r>
        <w:t xml:space="preserve">в первом чтении. </w:t>
      </w:r>
      <w:proofErr w:type="gramEnd"/>
    </w:p>
    <w:p w:rsidR="000D7BD4" w:rsidRDefault="000D7BD4" w:rsidP="000D7BD4">
      <w:pPr>
        <w:ind w:firstLine="720"/>
        <w:jc w:val="both"/>
      </w:pPr>
    </w:p>
    <w:p w:rsidR="000D7BD4" w:rsidRDefault="000D7BD4" w:rsidP="000D7BD4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13 марта 2018 года.</w:t>
      </w:r>
    </w:p>
    <w:p w:rsidR="000D7BD4" w:rsidRDefault="000D7BD4" w:rsidP="000D7BD4">
      <w:pPr>
        <w:ind w:firstLine="720"/>
        <w:jc w:val="both"/>
      </w:pPr>
    </w:p>
    <w:p w:rsidR="000D7BD4" w:rsidRDefault="000D7BD4" w:rsidP="000D7BD4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D7BD4" w:rsidRDefault="000D7BD4" w:rsidP="000D7BD4">
      <w:pPr>
        <w:ind w:firstLine="709"/>
        <w:jc w:val="both"/>
      </w:pPr>
    </w:p>
    <w:p w:rsidR="000D7BD4" w:rsidRDefault="000D7BD4" w:rsidP="000D7BD4">
      <w:pPr>
        <w:pStyle w:val="a3"/>
        <w:tabs>
          <w:tab w:val="left" w:pos="708"/>
        </w:tabs>
        <w:jc w:val="both"/>
      </w:pPr>
      <w:r>
        <w:tab/>
        <w:t>4.Настоящее постановление вступает в силу со дня его принятия.</w:t>
      </w:r>
    </w:p>
    <w:p w:rsidR="000D7BD4" w:rsidRDefault="000D7BD4" w:rsidP="000D7BD4">
      <w:pPr>
        <w:pStyle w:val="a3"/>
        <w:tabs>
          <w:tab w:val="left" w:pos="708"/>
        </w:tabs>
        <w:ind w:firstLine="720"/>
        <w:jc w:val="both"/>
      </w:pPr>
      <w:bookmarkStart w:id="0" w:name="_GoBack"/>
      <w:bookmarkEnd w:id="0"/>
    </w:p>
    <w:p w:rsidR="000D7BD4" w:rsidRDefault="000D7BD4" w:rsidP="000D7BD4">
      <w:pPr>
        <w:pStyle w:val="a3"/>
        <w:tabs>
          <w:tab w:val="left" w:pos="708"/>
        </w:tabs>
        <w:ind w:firstLine="720"/>
        <w:jc w:val="both"/>
      </w:pPr>
    </w:p>
    <w:p w:rsidR="000D7BD4" w:rsidRDefault="000D7BD4" w:rsidP="000D7BD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D7BD4" w:rsidRDefault="000D7BD4" w:rsidP="000D7BD4">
      <w:pPr>
        <w:pStyle w:val="a3"/>
        <w:tabs>
          <w:tab w:val="clear" w:pos="4153"/>
          <w:tab w:val="clear" w:pos="8306"/>
        </w:tabs>
        <w:jc w:val="both"/>
      </w:pPr>
      <w:r>
        <w:t>Председательствующий на заседании</w:t>
      </w:r>
    </w:p>
    <w:p w:rsidR="000D7BD4" w:rsidRDefault="000D7BD4" w:rsidP="000D7BD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A2C" w:rsidRDefault="00996A2C">
      <w:r>
        <w:separator/>
      </w:r>
    </w:p>
  </w:endnote>
  <w:endnote w:type="continuationSeparator" w:id="0">
    <w:p w:rsidR="00996A2C" w:rsidRDefault="00996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A2C" w:rsidRDefault="00996A2C">
      <w:r>
        <w:separator/>
      </w:r>
    </w:p>
  </w:footnote>
  <w:footnote w:type="continuationSeparator" w:id="0">
    <w:p w:rsidR="00996A2C" w:rsidRDefault="00996A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7BD4"/>
    <w:rsid w:val="00057575"/>
    <w:rsid w:val="000B3FB2"/>
    <w:rsid w:val="000D628E"/>
    <w:rsid w:val="000D7BD4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96A2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D7BD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2018-02-28T04:28:00Z</cp:lastPrinted>
  <dcterms:created xsi:type="dcterms:W3CDTF">2018-02-28T04:26:00Z</dcterms:created>
  <dcterms:modified xsi:type="dcterms:W3CDTF">2018-02-28T04:28:00Z</dcterms:modified>
</cp:coreProperties>
</file>