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10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22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2294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2294" w:rsidRPr="00852294">
              <w:rPr>
                <w:szCs w:val="28"/>
              </w:rPr>
              <w:t>734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22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52294" w:rsidRPr="00CA7E54" w:rsidRDefault="00852294" w:rsidP="00852294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Устав Приморского края"</w:t>
            </w:r>
          </w:p>
          <w:p w:rsidR="000B3FB2" w:rsidRPr="00852294" w:rsidRDefault="000B3FB2" w:rsidP="0094344A">
            <w:pPr>
              <w:ind w:left="-108"/>
              <w:jc w:val="both"/>
            </w:pPr>
          </w:p>
        </w:tc>
      </w:tr>
    </w:tbl>
    <w:p w:rsidR="00852294" w:rsidRPr="00F2794F" w:rsidRDefault="00852294" w:rsidP="0085229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852294" w:rsidRPr="00F2794F" w:rsidRDefault="00852294" w:rsidP="0085229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294" w:rsidRPr="00F2794F" w:rsidRDefault="00852294" w:rsidP="008522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52294" w:rsidRPr="00F2794F" w:rsidRDefault="00852294" w:rsidP="0085229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294" w:rsidRDefault="00852294" w:rsidP="008522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 первом чтении.</w:t>
      </w:r>
    </w:p>
    <w:p w:rsidR="00852294" w:rsidRDefault="00852294" w:rsidP="00852294">
      <w:pPr>
        <w:autoSpaceDE w:val="0"/>
        <w:autoSpaceDN w:val="0"/>
        <w:adjustRightInd w:val="0"/>
        <w:jc w:val="both"/>
        <w:rPr>
          <w:szCs w:val="28"/>
        </w:rPr>
      </w:pPr>
    </w:p>
    <w:p w:rsidR="00852294" w:rsidRDefault="00852294" w:rsidP="008522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>Установить, что поправки к указанному законопроекту направляются в комитет Законодательного Собрания по региональной политике и законности до 14 марта 2018 года.</w:t>
      </w:r>
    </w:p>
    <w:p w:rsidR="00852294" w:rsidRDefault="00852294" w:rsidP="00852294">
      <w:pPr>
        <w:autoSpaceDE w:val="0"/>
        <w:autoSpaceDN w:val="0"/>
        <w:adjustRightInd w:val="0"/>
        <w:jc w:val="both"/>
        <w:rPr>
          <w:szCs w:val="28"/>
        </w:rPr>
      </w:pPr>
    </w:p>
    <w:p w:rsidR="00852294" w:rsidRDefault="00852294" w:rsidP="00852294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852294" w:rsidRDefault="00852294" w:rsidP="0085229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2294" w:rsidRDefault="00852294" w:rsidP="0085229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852294" w:rsidRDefault="00852294" w:rsidP="008522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2294" w:rsidRDefault="00852294" w:rsidP="008522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2294" w:rsidRPr="00F2794F" w:rsidRDefault="00852294" w:rsidP="008522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2294" w:rsidRPr="00F2794F" w:rsidRDefault="00852294" w:rsidP="008522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ьствующий на заседании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2294" w:rsidRDefault="00852294" w:rsidP="008522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0F9" w:rsidRDefault="00F970F9">
      <w:r>
        <w:separator/>
      </w:r>
    </w:p>
  </w:endnote>
  <w:endnote w:type="continuationSeparator" w:id="0">
    <w:p w:rsidR="00F970F9" w:rsidRDefault="00F97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0F9" w:rsidRDefault="00F970F9">
      <w:r>
        <w:separator/>
      </w:r>
    </w:p>
  </w:footnote>
  <w:footnote w:type="continuationSeparator" w:id="0">
    <w:p w:rsidR="00F970F9" w:rsidRDefault="00F97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22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2294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5229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2018-02-28T06:34:00Z</cp:lastPrinted>
  <dcterms:created xsi:type="dcterms:W3CDTF">2018-02-28T06:34:00Z</dcterms:created>
  <dcterms:modified xsi:type="dcterms:W3CDTF">2018-02-28T06:34:00Z</dcterms:modified>
</cp:coreProperties>
</file>