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64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2A2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B2A27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2A27" w:rsidRPr="007B2A27">
              <w:rPr>
                <w:szCs w:val="28"/>
              </w:rPr>
              <w:t>733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2A2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2A27" w:rsidP="0094344A">
            <w:pPr>
              <w:ind w:left="-108"/>
              <w:jc w:val="both"/>
            </w:pPr>
            <w:r w:rsidRPr="007B2A27">
              <w:t>О Законе Приморского края "О внесении изменений в Закон Приморского края "О физической культуре и спорте в Приморском крае"</w:t>
            </w:r>
          </w:p>
          <w:p w:rsidR="000B3FB2" w:rsidRPr="007B2A27" w:rsidRDefault="000B3FB2" w:rsidP="0094344A">
            <w:pPr>
              <w:ind w:left="-108"/>
              <w:jc w:val="both"/>
            </w:pPr>
          </w:p>
        </w:tc>
      </w:tr>
    </w:tbl>
    <w:p w:rsidR="007B2A27" w:rsidRDefault="007B2A27" w:rsidP="007B2A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2A27" w:rsidRDefault="007B2A27" w:rsidP="007B2A27">
      <w:pPr>
        <w:pStyle w:val="a3"/>
        <w:tabs>
          <w:tab w:val="clear" w:pos="4153"/>
          <w:tab w:val="clear" w:pos="8306"/>
        </w:tabs>
      </w:pPr>
    </w:p>
    <w:p w:rsidR="007B2A27" w:rsidRDefault="007B2A27" w:rsidP="007B2A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2A27" w:rsidRDefault="007B2A27" w:rsidP="007B2A27">
      <w:pPr>
        <w:pStyle w:val="a3"/>
        <w:tabs>
          <w:tab w:val="clear" w:pos="4153"/>
          <w:tab w:val="clear" w:pos="8306"/>
        </w:tabs>
      </w:pPr>
    </w:p>
    <w:p w:rsidR="007B2A27" w:rsidRDefault="007B2A27" w:rsidP="007B2A27">
      <w:pPr>
        <w:ind w:firstLine="709"/>
        <w:jc w:val="both"/>
      </w:pPr>
      <w:r>
        <w:t xml:space="preserve">1.Принять Закон Приморского края </w:t>
      </w:r>
      <w:r w:rsidRPr="00842F82">
        <w:t>"О внесении изменений в Закон Приморского края "О физической культуре и спорт</w:t>
      </w:r>
      <w:r>
        <w:t>е</w:t>
      </w:r>
      <w:r w:rsidRPr="00842F82">
        <w:t xml:space="preserve"> в Приморском крае"</w:t>
      </w:r>
      <w:r>
        <w:t>.</w:t>
      </w:r>
    </w:p>
    <w:p w:rsidR="007B2A27" w:rsidRDefault="007B2A27" w:rsidP="007B2A27">
      <w:pPr>
        <w:ind w:firstLine="709"/>
        <w:jc w:val="both"/>
      </w:pPr>
    </w:p>
    <w:p w:rsidR="007B2A27" w:rsidRDefault="007B2A27" w:rsidP="007B2A27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2.Направить указанный Закон Губернатору Приморского края </w:t>
      </w:r>
      <w:r>
        <w:rPr>
          <w:szCs w:val="28"/>
        </w:rPr>
        <w:br/>
        <w:t>для обнародования.</w:t>
      </w:r>
    </w:p>
    <w:p w:rsidR="007B2A27" w:rsidRDefault="007B2A27" w:rsidP="007B2A27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7B2A27" w:rsidRPr="00071DFA" w:rsidRDefault="007B2A27" w:rsidP="007B2A27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7B2A27" w:rsidRDefault="007B2A27" w:rsidP="007B2A27">
      <w:pPr>
        <w:pStyle w:val="a3"/>
        <w:tabs>
          <w:tab w:val="clear" w:pos="4153"/>
          <w:tab w:val="clear" w:pos="8306"/>
        </w:tabs>
        <w:jc w:val="both"/>
      </w:pPr>
    </w:p>
    <w:p w:rsidR="007B2A27" w:rsidRDefault="007B2A27" w:rsidP="007B2A27">
      <w:pPr>
        <w:pStyle w:val="a3"/>
        <w:tabs>
          <w:tab w:val="clear" w:pos="4153"/>
          <w:tab w:val="clear" w:pos="8306"/>
        </w:tabs>
        <w:jc w:val="both"/>
      </w:pPr>
    </w:p>
    <w:p w:rsidR="007B2A27" w:rsidRDefault="007B2A27" w:rsidP="007B2A27">
      <w:pPr>
        <w:pStyle w:val="a3"/>
        <w:tabs>
          <w:tab w:val="clear" w:pos="4153"/>
          <w:tab w:val="clear" w:pos="8306"/>
        </w:tabs>
        <w:jc w:val="both"/>
      </w:pPr>
    </w:p>
    <w:p w:rsidR="007B2A27" w:rsidRDefault="007B2A27" w:rsidP="007B2A27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Председательствующий на заседании </w:t>
      </w:r>
    </w:p>
    <w:p w:rsidR="007B2A27" w:rsidRDefault="007B2A27" w:rsidP="007B2A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С.А. Кузьменко</w:t>
      </w:r>
    </w:p>
    <w:p w:rsidR="007B2A27" w:rsidRDefault="007B2A27" w:rsidP="007B2A27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6B0" w:rsidRDefault="00CB26B0">
      <w:r>
        <w:separator/>
      </w:r>
    </w:p>
  </w:endnote>
  <w:endnote w:type="continuationSeparator" w:id="0">
    <w:p w:rsidR="00CB26B0" w:rsidRDefault="00CB2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6B0" w:rsidRDefault="00CB26B0">
      <w:r>
        <w:separator/>
      </w:r>
    </w:p>
  </w:footnote>
  <w:footnote w:type="continuationSeparator" w:id="0">
    <w:p w:rsidR="00CB26B0" w:rsidRDefault="00CB2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2A2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2A2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26B0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2018-02-28T05:20:00Z</cp:lastPrinted>
  <dcterms:created xsi:type="dcterms:W3CDTF">2018-02-28T05:19:00Z</dcterms:created>
  <dcterms:modified xsi:type="dcterms:W3CDTF">2018-02-28T05:20:00Z</dcterms:modified>
</cp:coreProperties>
</file>