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608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773C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773C4" w:rsidRPr="00A773C4">
              <w:rPr>
                <w:szCs w:val="28"/>
              </w:rPr>
              <w:t>729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773C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773C4" w:rsidP="0094344A">
            <w:pPr>
              <w:ind w:left="-108"/>
              <w:jc w:val="both"/>
            </w:pPr>
            <w:r w:rsidRPr="00A773C4">
              <w:t xml:space="preserve">О Законе Приморского края "О внесении изменений в статью 6 Закона Приморского края "О прожиточном минимуме в </w:t>
            </w:r>
            <w:proofErr w:type="gramStart"/>
            <w:r w:rsidRPr="00A773C4">
              <w:t>При</w:t>
            </w:r>
            <w:r>
              <w:t>-</w:t>
            </w:r>
            <w:r w:rsidRPr="00A773C4">
              <w:t>морском</w:t>
            </w:r>
            <w:proofErr w:type="gramEnd"/>
            <w:r w:rsidRPr="00A773C4">
              <w:t xml:space="preserve"> крае"</w:t>
            </w:r>
          </w:p>
          <w:p w:rsidR="000B3FB2" w:rsidRPr="00A773C4" w:rsidRDefault="000B3FB2" w:rsidP="0094344A">
            <w:pPr>
              <w:ind w:left="-108"/>
              <w:jc w:val="both"/>
            </w:pPr>
          </w:p>
        </w:tc>
      </w:tr>
    </w:tbl>
    <w:p w:rsidR="00A773C4" w:rsidRDefault="00A773C4" w:rsidP="00A773C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773C4" w:rsidRDefault="00A773C4" w:rsidP="00A773C4">
      <w:pPr>
        <w:pStyle w:val="a3"/>
        <w:tabs>
          <w:tab w:val="clear" w:pos="4153"/>
          <w:tab w:val="clear" w:pos="8306"/>
        </w:tabs>
      </w:pPr>
    </w:p>
    <w:p w:rsidR="00A773C4" w:rsidRDefault="00A773C4" w:rsidP="00A773C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773C4" w:rsidRDefault="00A773C4" w:rsidP="00A773C4">
      <w:pPr>
        <w:pStyle w:val="a3"/>
        <w:tabs>
          <w:tab w:val="clear" w:pos="4153"/>
          <w:tab w:val="clear" w:pos="8306"/>
        </w:tabs>
      </w:pPr>
    </w:p>
    <w:p w:rsidR="00A773C4" w:rsidRDefault="00A773C4" w:rsidP="00A773C4">
      <w:pPr>
        <w:ind w:firstLine="709"/>
        <w:jc w:val="both"/>
      </w:pPr>
      <w:r>
        <w:t xml:space="preserve">1.Принять Закон Приморского края </w:t>
      </w:r>
      <w:r w:rsidRPr="00B20029">
        <w:t>"О внесении изменени</w:t>
      </w:r>
      <w:r>
        <w:t>й</w:t>
      </w:r>
      <w:r w:rsidRPr="00B20029">
        <w:t xml:space="preserve"> в статью 6 Закона Приморского края "О прожиточном минимуме в Приморском крае"</w:t>
      </w:r>
      <w:r>
        <w:t>.</w:t>
      </w:r>
    </w:p>
    <w:p w:rsidR="00A773C4" w:rsidRDefault="00A773C4" w:rsidP="00A773C4">
      <w:pPr>
        <w:ind w:firstLine="709"/>
        <w:jc w:val="both"/>
      </w:pPr>
    </w:p>
    <w:p w:rsidR="00A773C4" w:rsidRDefault="00A773C4" w:rsidP="00A773C4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2.Направить указанный Закон Губернатору Приморского края </w:t>
      </w:r>
      <w:r>
        <w:rPr>
          <w:szCs w:val="28"/>
        </w:rPr>
        <w:br/>
        <w:t>для обнародования.</w:t>
      </w:r>
    </w:p>
    <w:p w:rsidR="00A773C4" w:rsidRDefault="00A773C4" w:rsidP="00A773C4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A773C4" w:rsidRPr="00071DFA" w:rsidRDefault="00A773C4" w:rsidP="00A773C4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A773C4" w:rsidRDefault="00A773C4" w:rsidP="00A773C4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A773C4" w:rsidRDefault="00A773C4" w:rsidP="00A773C4">
      <w:pPr>
        <w:pStyle w:val="a3"/>
        <w:tabs>
          <w:tab w:val="clear" w:pos="4153"/>
          <w:tab w:val="clear" w:pos="8306"/>
        </w:tabs>
        <w:jc w:val="both"/>
      </w:pPr>
    </w:p>
    <w:p w:rsidR="00A773C4" w:rsidRDefault="00A773C4" w:rsidP="00A773C4">
      <w:pPr>
        <w:pStyle w:val="a3"/>
        <w:tabs>
          <w:tab w:val="clear" w:pos="4153"/>
          <w:tab w:val="clear" w:pos="8306"/>
        </w:tabs>
        <w:jc w:val="both"/>
      </w:pPr>
    </w:p>
    <w:p w:rsidR="00A773C4" w:rsidRDefault="00A773C4" w:rsidP="00A773C4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Председательствующий на заседании </w:t>
      </w:r>
    </w:p>
    <w:p w:rsidR="00A773C4" w:rsidRDefault="00A773C4" w:rsidP="00A773C4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С.А. Кузьменко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35A" w:rsidRDefault="003B635A">
      <w:r>
        <w:separator/>
      </w:r>
    </w:p>
  </w:endnote>
  <w:endnote w:type="continuationSeparator" w:id="0">
    <w:p w:rsidR="003B635A" w:rsidRDefault="003B6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35A" w:rsidRDefault="003B635A">
      <w:r>
        <w:separator/>
      </w:r>
    </w:p>
  </w:footnote>
  <w:footnote w:type="continuationSeparator" w:id="0">
    <w:p w:rsidR="003B635A" w:rsidRDefault="003B63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73C4"/>
    <w:rsid w:val="00057575"/>
    <w:rsid w:val="000B3FB2"/>
    <w:rsid w:val="000D628E"/>
    <w:rsid w:val="000E5228"/>
    <w:rsid w:val="00123119"/>
    <w:rsid w:val="00155F7F"/>
    <w:rsid w:val="003325F4"/>
    <w:rsid w:val="00392E21"/>
    <w:rsid w:val="003B635A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73C4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2018-02-28T05:14:00Z</cp:lastPrinted>
  <dcterms:created xsi:type="dcterms:W3CDTF">2018-02-28T05:13:00Z</dcterms:created>
  <dcterms:modified xsi:type="dcterms:W3CDTF">2018-02-28T05:14:00Z</dcterms:modified>
</cp:coreProperties>
</file>