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8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40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40E9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40E9" w:rsidRPr="00AA40E9">
              <w:rPr>
                <w:szCs w:val="28"/>
              </w:rPr>
              <w:t>727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40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40E9" w:rsidP="0094344A">
            <w:pPr>
              <w:ind w:left="-108"/>
              <w:jc w:val="both"/>
            </w:pPr>
            <w:r>
              <w:t>О докладе о деятельности Уполномоченного по правам человека в Приморском крае                   в 2017 году</w:t>
            </w:r>
          </w:p>
          <w:p w:rsidR="000B3FB2" w:rsidRPr="00AA40E9" w:rsidRDefault="000B3FB2" w:rsidP="0094344A">
            <w:pPr>
              <w:ind w:left="-108"/>
              <w:jc w:val="both"/>
            </w:pPr>
          </w:p>
        </w:tc>
      </w:tr>
    </w:tbl>
    <w:p w:rsidR="00AA40E9" w:rsidRDefault="00AA40E9" w:rsidP="00AA40E9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AA40E9" w:rsidRDefault="00AA40E9" w:rsidP="00AA40E9">
      <w:pPr>
        <w:rPr>
          <w:szCs w:val="28"/>
        </w:rPr>
      </w:pPr>
    </w:p>
    <w:p w:rsidR="00AA40E9" w:rsidRDefault="00AA40E9" w:rsidP="00AA40E9">
      <w:pPr>
        <w:rPr>
          <w:szCs w:val="28"/>
        </w:rPr>
      </w:pPr>
      <w:r>
        <w:rPr>
          <w:szCs w:val="28"/>
        </w:rPr>
        <w:t>ПОСТАНОВЛЯЕТ:</w:t>
      </w:r>
    </w:p>
    <w:p w:rsidR="00AA40E9" w:rsidRDefault="00AA40E9" w:rsidP="00AA40E9">
      <w:pPr>
        <w:rPr>
          <w:szCs w:val="28"/>
        </w:rPr>
      </w:pPr>
    </w:p>
    <w:p w:rsidR="00AA40E9" w:rsidRDefault="00AA40E9" w:rsidP="00AA40E9">
      <w:pPr>
        <w:pStyle w:val="a6"/>
        <w:ind w:firstLine="709"/>
      </w:pPr>
      <w:r>
        <w:t>1.Принять доклад о деятельности Уполномоченного по правам человека в Приморском крае в 2017 году к сведению.</w:t>
      </w:r>
    </w:p>
    <w:p w:rsidR="00AA40E9" w:rsidRDefault="00AA40E9" w:rsidP="00AA40E9">
      <w:pPr>
        <w:ind w:firstLine="709"/>
        <w:jc w:val="both"/>
      </w:pPr>
    </w:p>
    <w:p w:rsidR="00AA40E9" w:rsidRDefault="00AA40E9" w:rsidP="00AA40E9">
      <w:pPr>
        <w:pStyle w:val="a6"/>
      </w:pPr>
      <w:r>
        <w:tab/>
        <w:t>2.Настоящее постановление вступает в силу со дня его принятия.</w:t>
      </w:r>
    </w:p>
    <w:p w:rsidR="00AA40E9" w:rsidRPr="0059601A" w:rsidRDefault="00AA40E9" w:rsidP="00AA40E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AA40E9" w:rsidRDefault="00AA40E9" w:rsidP="00AA40E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A40E9" w:rsidRDefault="00AA40E9" w:rsidP="00AA40E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A40E9" w:rsidRDefault="00AA40E9" w:rsidP="00AA40E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>Председательствующий на заседании</w:t>
      </w:r>
    </w:p>
    <w:p w:rsidR="00AA40E9" w:rsidRDefault="00AA40E9" w:rsidP="00AA40E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</w:t>
      </w:r>
      <w:r>
        <w:rPr>
          <w:szCs w:val="28"/>
        </w:rPr>
        <w:t>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839" w:rsidRDefault="00700839">
      <w:r>
        <w:separator/>
      </w:r>
    </w:p>
  </w:endnote>
  <w:endnote w:type="continuationSeparator" w:id="0">
    <w:p w:rsidR="00700839" w:rsidRDefault="0070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839" w:rsidRDefault="00700839">
      <w:r>
        <w:separator/>
      </w:r>
    </w:p>
  </w:footnote>
  <w:footnote w:type="continuationSeparator" w:id="0">
    <w:p w:rsidR="00700839" w:rsidRDefault="00700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40E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083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40E9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AA40E9"/>
    <w:pPr>
      <w:jc w:val="both"/>
    </w:pPr>
  </w:style>
  <w:style w:type="character" w:customStyle="1" w:styleId="a7">
    <w:name w:val="Основной текст Знак"/>
    <w:link w:val="a6"/>
    <w:rsid w:val="00AA40E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2018-02-28T05:10:00Z</dcterms:created>
  <dcterms:modified xsi:type="dcterms:W3CDTF">2018-02-28T05:11:00Z</dcterms:modified>
</cp:coreProperties>
</file>