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57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53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53D5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53D5" w:rsidRPr="001853D5">
              <w:rPr>
                <w:szCs w:val="28"/>
              </w:rPr>
              <w:t>726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53D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53D5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 w:rsidRPr="00B141CD">
              <w:t>"О внесении изменени</w:t>
            </w:r>
            <w:r>
              <w:t>й</w:t>
            </w:r>
            <w:r w:rsidRPr="00B141CD">
              <w:t xml:space="preserve"> в статью 9</w:t>
            </w:r>
            <w:r w:rsidRPr="003905A9">
              <w:rPr>
                <w:vertAlign w:val="superscript"/>
              </w:rPr>
              <w:t>1</w:t>
            </w:r>
            <w:r w:rsidRPr="00B141CD">
              <w:t xml:space="preserve"> Закона Приморского края "</w:t>
            </w:r>
            <w:r>
              <w:t xml:space="preserve">О государственной социальной </w:t>
            </w:r>
            <w:proofErr w:type="spellStart"/>
            <w:r>
              <w:t>помо</w:t>
            </w:r>
            <w:proofErr w:type="spellEnd"/>
            <w:r>
              <w:t>-</w:t>
            </w:r>
            <w:r>
              <w:t>щи</w:t>
            </w:r>
            <w:r w:rsidRPr="00B141CD">
              <w:t xml:space="preserve"> в Приморском крае"</w:t>
            </w:r>
            <w:proofErr w:type="gramEnd"/>
          </w:p>
          <w:p w:rsidR="000B3FB2" w:rsidRPr="001853D5" w:rsidRDefault="000B3FB2" w:rsidP="0094344A">
            <w:pPr>
              <w:ind w:left="-108"/>
              <w:jc w:val="both"/>
            </w:pPr>
          </w:p>
        </w:tc>
      </w:tr>
    </w:tbl>
    <w:p w:rsidR="001853D5" w:rsidRDefault="001853D5" w:rsidP="001853D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853D5" w:rsidRDefault="001853D5" w:rsidP="001853D5">
      <w:pPr>
        <w:pStyle w:val="a3"/>
        <w:tabs>
          <w:tab w:val="clear" w:pos="4153"/>
          <w:tab w:val="clear" w:pos="8306"/>
        </w:tabs>
      </w:pPr>
    </w:p>
    <w:p w:rsidR="001853D5" w:rsidRDefault="001853D5" w:rsidP="001853D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853D5" w:rsidRDefault="001853D5" w:rsidP="001853D5">
      <w:pPr>
        <w:pStyle w:val="a3"/>
        <w:tabs>
          <w:tab w:val="clear" w:pos="4153"/>
          <w:tab w:val="clear" w:pos="8306"/>
        </w:tabs>
      </w:pPr>
    </w:p>
    <w:p w:rsidR="001853D5" w:rsidRDefault="001853D5" w:rsidP="001853D5">
      <w:pPr>
        <w:ind w:firstLine="709"/>
        <w:jc w:val="both"/>
      </w:pPr>
      <w:r>
        <w:t xml:space="preserve">1.Принять Закон Приморского края </w:t>
      </w:r>
      <w:r w:rsidRPr="00B141CD">
        <w:t>"О внесении изменени</w:t>
      </w:r>
      <w:r>
        <w:t>й</w:t>
      </w:r>
      <w:r w:rsidRPr="00B141CD">
        <w:t xml:space="preserve"> в статью 9</w:t>
      </w:r>
      <w:r w:rsidRPr="003905A9">
        <w:rPr>
          <w:vertAlign w:val="superscript"/>
        </w:rPr>
        <w:t>1</w:t>
      </w:r>
      <w:r w:rsidRPr="00B141CD">
        <w:t xml:space="preserve"> Закона Приморского края "</w:t>
      </w:r>
      <w:r>
        <w:t>О государственной социальной помощи</w:t>
      </w:r>
      <w:r w:rsidRPr="00B141CD">
        <w:t xml:space="preserve"> </w:t>
      </w:r>
      <w:r>
        <w:br/>
      </w:r>
      <w:r w:rsidRPr="00B141CD">
        <w:t>в Приморском крае"</w:t>
      </w:r>
      <w:r>
        <w:t>.</w:t>
      </w:r>
    </w:p>
    <w:p w:rsidR="001853D5" w:rsidRDefault="001853D5" w:rsidP="001853D5">
      <w:pPr>
        <w:ind w:firstLine="709"/>
        <w:jc w:val="both"/>
      </w:pPr>
    </w:p>
    <w:p w:rsidR="001853D5" w:rsidRDefault="001853D5" w:rsidP="001853D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2.Направить указанный Закон Губернатору Приморского края </w:t>
      </w:r>
      <w:r>
        <w:rPr>
          <w:szCs w:val="28"/>
        </w:rPr>
        <w:br/>
        <w:t>для обнародования.</w:t>
      </w:r>
    </w:p>
    <w:p w:rsidR="001853D5" w:rsidRDefault="001853D5" w:rsidP="001853D5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1853D5" w:rsidRPr="00071DFA" w:rsidRDefault="001853D5" w:rsidP="001853D5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1853D5" w:rsidRDefault="001853D5" w:rsidP="001853D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853D5" w:rsidRDefault="001853D5" w:rsidP="001853D5">
      <w:pPr>
        <w:pStyle w:val="a3"/>
        <w:tabs>
          <w:tab w:val="clear" w:pos="4153"/>
          <w:tab w:val="clear" w:pos="8306"/>
        </w:tabs>
        <w:jc w:val="both"/>
      </w:pPr>
    </w:p>
    <w:p w:rsidR="001853D5" w:rsidRDefault="001853D5" w:rsidP="001853D5">
      <w:pPr>
        <w:pStyle w:val="a3"/>
        <w:tabs>
          <w:tab w:val="clear" w:pos="4153"/>
          <w:tab w:val="clear" w:pos="8306"/>
        </w:tabs>
        <w:jc w:val="both"/>
      </w:pPr>
    </w:p>
    <w:p w:rsidR="001853D5" w:rsidRDefault="001853D5" w:rsidP="001853D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853D5" w:rsidRDefault="001853D5" w:rsidP="001853D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DD5" w:rsidRDefault="004F5DD5">
      <w:r>
        <w:separator/>
      </w:r>
    </w:p>
  </w:endnote>
  <w:endnote w:type="continuationSeparator" w:id="0">
    <w:p w:rsidR="004F5DD5" w:rsidRDefault="004F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DD5" w:rsidRDefault="004F5DD5">
      <w:r>
        <w:separator/>
      </w:r>
    </w:p>
  </w:footnote>
  <w:footnote w:type="continuationSeparator" w:id="0">
    <w:p w:rsidR="004F5DD5" w:rsidRDefault="004F5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53D5"/>
    <w:rsid w:val="00057575"/>
    <w:rsid w:val="000B3FB2"/>
    <w:rsid w:val="000D628E"/>
    <w:rsid w:val="000E5228"/>
    <w:rsid w:val="00123119"/>
    <w:rsid w:val="00155F7F"/>
    <w:rsid w:val="001853D5"/>
    <w:rsid w:val="003325F4"/>
    <w:rsid w:val="00392E21"/>
    <w:rsid w:val="004B69FA"/>
    <w:rsid w:val="004D1A01"/>
    <w:rsid w:val="004F5DD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2018-02-28T05:09:00Z</cp:lastPrinted>
  <dcterms:created xsi:type="dcterms:W3CDTF">2018-02-28T05:08:00Z</dcterms:created>
  <dcterms:modified xsi:type="dcterms:W3CDTF">2018-02-28T05:09:00Z</dcterms:modified>
</cp:coreProperties>
</file>