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560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052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05285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05285" w:rsidRPr="00C05285">
              <w:rPr>
                <w:szCs w:val="28"/>
              </w:rPr>
              <w:t>724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0528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05285" w:rsidP="00C05285">
            <w:pPr>
              <w:ind w:left="-108"/>
              <w:jc w:val="both"/>
            </w:pPr>
            <w:r>
              <w:t>О Законе Приморского края                   "О внесении изменений в</w:t>
            </w:r>
            <w:r>
              <w:t xml:space="preserve"> </w:t>
            </w:r>
            <w:r>
              <w:t xml:space="preserve">Закон Приморского края "О </w:t>
            </w:r>
            <w:proofErr w:type="spellStart"/>
            <w:proofErr w:type="gramStart"/>
            <w:r>
              <w:t>здравоохра</w:t>
            </w:r>
            <w:proofErr w:type="spellEnd"/>
            <w:r>
              <w:t>-</w:t>
            </w:r>
            <w:r>
              <w:t>нении</w:t>
            </w:r>
            <w:proofErr w:type="gramEnd"/>
            <w:r>
              <w:t xml:space="preserve"> в Приморском крае"</w:t>
            </w:r>
          </w:p>
          <w:p w:rsidR="000B3FB2" w:rsidRPr="00C05285" w:rsidRDefault="000B3FB2" w:rsidP="0094344A">
            <w:pPr>
              <w:ind w:left="-108"/>
              <w:jc w:val="both"/>
            </w:pPr>
          </w:p>
        </w:tc>
      </w:tr>
    </w:tbl>
    <w:p w:rsidR="00C05285" w:rsidRPr="009E27DC" w:rsidRDefault="00C05285" w:rsidP="00C05285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C05285" w:rsidRPr="009E27DC" w:rsidRDefault="00C05285" w:rsidP="00C05285">
      <w:pPr>
        <w:rPr>
          <w:szCs w:val="28"/>
        </w:rPr>
      </w:pPr>
    </w:p>
    <w:p w:rsidR="00C05285" w:rsidRPr="009E27DC" w:rsidRDefault="00C05285" w:rsidP="00C05285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C05285" w:rsidRPr="009E27DC" w:rsidRDefault="00C05285" w:rsidP="00C05285">
      <w:pPr>
        <w:rPr>
          <w:szCs w:val="28"/>
        </w:rPr>
      </w:pPr>
    </w:p>
    <w:p w:rsidR="00C05285" w:rsidRDefault="00C05285" w:rsidP="00C05285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>О внесении изменений в Закон Приморского края "О здравоохранении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C05285" w:rsidRDefault="00C05285" w:rsidP="00C05285">
      <w:pPr>
        <w:jc w:val="both"/>
      </w:pPr>
    </w:p>
    <w:p w:rsidR="00C05285" w:rsidRDefault="00C05285" w:rsidP="00C05285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C05285" w:rsidRDefault="00C05285" w:rsidP="00C05285">
      <w:pPr>
        <w:jc w:val="both"/>
      </w:pPr>
    </w:p>
    <w:p w:rsidR="00C05285" w:rsidRDefault="00C05285" w:rsidP="00C05285">
      <w:pPr>
        <w:jc w:val="both"/>
      </w:pPr>
      <w:r>
        <w:tab/>
        <w:t>3.Настоящее постановление вступает в силу со дня его принятия.</w:t>
      </w:r>
    </w:p>
    <w:p w:rsidR="00C05285" w:rsidRDefault="00C05285" w:rsidP="00C05285">
      <w:pPr>
        <w:jc w:val="both"/>
      </w:pPr>
      <w:bookmarkStart w:id="0" w:name="_GoBack"/>
      <w:bookmarkEnd w:id="0"/>
    </w:p>
    <w:p w:rsidR="00C05285" w:rsidRPr="009E27DC" w:rsidRDefault="00C05285" w:rsidP="00C0528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05285" w:rsidRPr="009E27DC" w:rsidRDefault="00C05285" w:rsidP="00C0528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05285" w:rsidRPr="009E27DC" w:rsidRDefault="00C05285" w:rsidP="00C0528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C05285" w:rsidRPr="009E27DC" w:rsidRDefault="00C05285" w:rsidP="00C0528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</w:t>
      </w:r>
      <w:r>
        <w:rPr>
          <w:szCs w:val="28"/>
        </w:rPr>
        <w:t xml:space="preserve"> </w:t>
      </w:r>
      <w:r w:rsidRPr="009E27DC">
        <w:rPr>
          <w:szCs w:val="28"/>
        </w:rPr>
        <w:t xml:space="preserve">  </w:t>
      </w:r>
      <w:r>
        <w:rPr>
          <w:szCs w:val="28"/>
        </w:rPr>
        <w:t>А.И. Ролик</w:t>
      </w:r>
    </w:p>
    <w:p w:rsidR="00C05285" w:rsidRPr="009E27DC" w:rsidRDefault="00C05285" w:rsidP="00C05285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040D" w:rsidRDefault="008C040D">
      <w:r>
        <w:separator/>
      </w:r>
    </w:p>
  </w:endnote>
  <w:endnote w:type="continuationSeparator" w:id="0">
    <w:p w:rsidR="008C040D" w:rsidRDefault="008C04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040D" w:rsidRDefault="008C040D">
      <w:r>
        <w:separator/>
      </w:r>
    </w:p>
  </w:footnote>
  <w:footnote w:type="continuationSeparator" w:id="0">
    <w:p w:rsidR="008C040D" w:rsidRDefault="008C04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528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8C040D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05285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2018-02-28T05:06:00Z</cp:lastPrinted>
  <dcterms:created xsi:type="dcterms:W3CDTF">2018-02-28T05:05:00Z</dcterms:created>
  <dcterms:modified xsi:type="dcterms:W3CDTF">2018-02-28T05:06:00Z</dcterms:modified>
</cp:coreProperties>
</file>