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49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D57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D5796" w:rsidRPr="002D5796">
              <w:rPr>
                <w:szCs w:val="28"/>
              </w:rPr>
              <w:t>720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57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D5796" w:rsidP="0094344A">
            <w:pPr>
              <w:ind w:left="-108"/>
              <w:jc w:val="both"/>
            </w:pPr>
            <w:r>
              <w:t>О Законе Приморского края                   "</w:t>
            </w:r>
            <w:r w:rsidRPr="00253AD1">
              <w:t>О внесении изменения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>
              <w:t>"</w:t>
            </w:r>
          </w:p>
          <w:p w:rsidR="000B3FB2" w:rsidRPr="002D5796" w:rsidRDefault="000B3FB2" w:rsidP="0094344A">
            <w:pPr>
              <w:ind w:left="-108"/>
              <w:jc w:val="both"/>
            </w:pPr>
          </w:p>
        </w:tc>
      </w:tr>
    </w:tbl>
    <w:p w:rsidR="002D5796" w:rsidRDefault="002D5796" w:rsidP="002D579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D5796" w:rsidRPr="00214FD9" w:rsidRDefault="002D5796" w:rsidP="002D5796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253AD1">
        <w:rPr>
          <w:sz w:val="28"/>
          <w:szCs w:val="28"/>
        </w:rPr>
        <w:t>О внесении изменения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 w:rsidRPr="00FD3C6A">
        <w:rPr>
          <w:sz w:val="28"/>
          <w:szCs w:val="28"/>
        </w:rPr>
        <w:t>".</w:t>
      </w: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D5796" w:rsidRDefault="002D5796" w:rsidP="002D5796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2D5796" w:rsidRDefault="002D5796" w:rsidP="002D5796">
      <w:r>
        <w:t>Законодательного Собрания                                                                  А.И. Ролик</w:t>
      </w:r>
    </w:p>
    <w:p w:rsidR="002D5796" w:rsidRDefault="002D5796" w:rsidP="002D5796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5F1" w:rsidRDefault="004375F1">
      <w:r>
        <w:separator/>
      </w:r>
    </w:p>
  </w:endnote>
  <w:endnote w:type="continuationSeparator" w:id="0">
    <w:p w:rsidR="004375F1" w:rsidRDefault="0043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5F1" w:rsidRDefault="004375F1">
      <w:r>
        <w:separator/>
      </w:r>
    </w:p>
  </w:footnote>
  <w:footnote w:type="continuationSeparator" w:id="0">
    <w:p w:rsidR="004375F1" w:rsidRDefault="00437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796"/>
    <w:rsid w:val="00057575"/>
    <w:rsid w:val="000B3FB2"/>
    <w:rsid w:val="000D628E"/>
    <w:rsid w:val="000E5228"/>
    <w:rsid w:val="00123119"/>
    <w:rsid w:val="00155F7F"/>
    <w:rsid w:val="002D5796"/>
    <w:rsid w:val="003325F4"/>
    <w:rsid w:val="00392E21"/>
    <w:rsid w:val="004375F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2D5796"/>
    <w:rPr>
      <w:sz w:val="20"/>
    </w:rPr>
  </w:style>
  <w:style w:type="character" w:customStyle="1" w:styleId="a7">
    <w:name w:val="Основной текст Знак"/>
    <w:basedOn w:val="a0"/>
    <w:link w:val="a6"/>
    <w:rsid w:val="002D5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2018-02-28T04:56:00Z</cp:lastPrinted>
  <dcterms:created xsi:type="dcterms:W3CDTF">2018-02-28T04:55:00Z</dcterms:created>
  <dcterms:modified xsi:type="dcterms:W3CDTF">2018-02-28T04:56:00Z</dcterms:modified>
</cp:coreProperties>
</file>