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48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14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145D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145D" w:rsidRPr="005C145D">
              <w:rPr>
                <w:szCs w:val="28"/>
              </w:rPr>
              <w:t>719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14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145D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5E4499">
              <w:t xml:space="preserve">О внесении изменения в статью 2 Закона Приморского края </w:t>
            </w:r>
            <w:r>
              <w:t>"</w:t>
            </w:r>
            <w:r w:rsidRPr="005E4499">
              <w:t>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>
              <w:t>"</w:t>
            </w:r>
          </w:p>
          <w:p w:rsidR="000B3FB2" w:rsidRPr="005C145D" w:rsidRDefault="000B3FB2" w:rsidP="0094344A">
            <w:pPr>
              <w:ind w:left="-108"/>
              <w:jc w:val="both"/>
            </w:pPr>
          </w:p>
        </w:tc>
      </w:tr>
    </w:tbl>
    <w:p w:rsidR="005C145D" w:rsidRDefault="005C145D" w:rsidP="005C145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5C145D" w:rsidRPr="00A84D7E" w:rsidRDefault="005C145D" w:rsidP="005C145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5C145D" w:rsidRDefault="005C145D" w:rsidP="005C145D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5C145D" w:rsidRPr="00A84D7E" w:rsidRDefault="005C145D" w:rsidP="005C145D">
      <w:pPr>
        <w:pStyle w:val="2"/>
        <w:spacing w:after="0" w:line="240" w:lineRule="auto"/>
        <w:jc w:val="both"/>
        <w:rPr>
          <w:sz w:val="28"/>
          <w:szCs w:val="28"/>
        </w:rPr>
      </w:pPr>
    </w:p>
    <w:p w:rsidR="005C145D" w:rsidRPr="00562DE7" w:rsidRDefault="005C145D" w:rsidP="005C145D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9A3FB5">
        <w:t xml:space="preserve">О внесении изменения </w:t>
      </w:r>
      <w:r>
        <w:br/>
      </w:r>
      <w:r w:rsidRPr="009A3FB5">
        <w:t>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>
        <w:t>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5C145D" w:rsidRDefault="005C145D" w:rsidP="005C145D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5C145D" w:rsidRPr="00562DE7" w:rsidRDefault="005C145D" w:rsidP="005C145D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5C145D" w:rsidRPr="00A84D7E" w:rsidRDefault="005C145D" w:rsidP="005C145D">
      <w:pPr>
        <w:ind w:firstLine="900"/>
        <w:rPr>
          <w:szCs w:val="28"/>
        </w:rPr>
      </w:pPr>
    </w:p>
    <w:p w:rsidR="005C145D" w:rsidRPr="00562DE7" w:rsidRDefault="005C145D" w:rsidP="005C145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5C145D" w:rsidRDefault="005C145D" w:rsidP="005C145D">
      <w:pPr>
        <w:ind w:firstLine="900"/>
        <w:rPr>
          <w:szCs w:val="28"/>
        </w:rPr>
      </w:pPr>
      <w:bookmarkStart w:id="0" w:name="_GoBack"/>
      <w:bookmarkEnd w:id="0"/>
    </w:p>
    <w:p w:rsidR="005C145D" w:rsidRDefault="005C145D" w:rsidP="005C145D">
      <w:pPr>
        <w:ind w:firstLine="900"/>
        <w:rPr>
          <w:szCs w:val="28"/>
        </w:rPr>
      </w:pPr>
    </w:p>
    <w:p w:rsidR="005C145D" w:rsidRPr="00A84D7E" w:rsidRDefault="005C145D" w:rsidP="005C145D">
      <w:pPr>
        <w:ind w:firstLine="900"/>
        <w:rPr>
          <w:szCs w:val="28"/>
        </w:rPr>
      </w:pPr>
    </w:p>
    <w:p w:rsidR="005C145D" w:rsidRDefault="005C145D" w:rsidP="005C145D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5C145D" w:rsidRDefault="005C145D" w:rsidP="005C145D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5C145D" w:rsidRDefault="005C145D" w:rsidP="005C145D">
      <w:pPr>
        <w:rPr>
          <w:szCs w:val="28"/>
        </w:rPr>
      </w:pPr>
    </w:p>
    <w:p w:rsidR="005C145D" w:rsidRDefault="005C145D" w:rsidP="005C145D">
      <w:pPr>
        <w:rPr>
          <w:szCs w:val="28"/>
        </w:rPr>
      </w:pPr>
    </w:p>
    <w:p w:rsidR="005C145D" w:rsidRDefault="005C145D" w:rsidP="005C145D">
      <w:pPr>
        <w:rPr>
          <w:szCs w:val="28"/>
        </w:rPr>
      </w:pPr>
    </w:p>
    <w:p w:rsidR="005C145D" w:rsidRDefault="005C145D" w:rsidP="005C145D">
      <w:pPr>
        <w:rPr>
          <w:szCs w:val="28"/>
        </w:rPr>
      </w:pPr>
    </w:p>
    <w:p w:rsidR="005C145D" w:rsidRDefault="005C145D" w:rsidP="005C145D">
      <w:pPr>
        <w:rPr>
          <w:szCs w:val="28"/>
        </w:rPr>
      </w:pP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0B7" w:rsidRDefault="00E430B7">
      <w:r>
        <w:separator/>
      </w:r>
    </w:p>
  </w:endnote>
  <w:endnote w:type="continuationSeparator" w:id="0">
    <w:p w:rsidR="00E430B7" w:rsidRDefault="00E4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0B7" w:rsidRDefault="00E430B7">
      <w:r>
        <w:separator/>
      </w:r>
    </w:p>
  </w:footnote>
  <w:footnote w:type="continuationSeparator" w:id="0">
    <w:p w:rsidR="00E430B7" w:rsidRDefault="00E43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4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145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30B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C145D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5C145D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2018-02-28T04:54:00Z</cp:lastPrinted>
  <dcterms:created xsi:type="dcterms:W3CDTF">2018-02-28T04:53:00Z</dcterms:created>
  <dcterms:modified xsi:type="dcterms:W3CDTF">2018-02-28T04:54:00Z</dcterms:modified>
</cp:coreProperties>
</file>