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133404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46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46C7">
              <w:rPr>
                <w:szCs w:val="28"/>
              </w:rPr>
              <w:t>715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46C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46C7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>
              <w:t>градо</w:t>
            </w:r>
            <w:proofErr w:type="spellEnd"/>
            <w:r>
              <w:t>-строительной</w:t>
            </w:r>
            <w:proofErr w:type="gramEnd"/>
            <w:r>
              <w:t xml:space="preserve"> деятельности на территории Приморского края"</w:t>
            </w:r>
          </w:p>
          <w:p w:rsidR="000B3FB2" w:rsidRPr="006B46C7" w:rsidRDefault="000B3FB2" w:rsidP="0094344A">
            <w:pPr>
              <w:ind w:left="-108"/>
              <w:jc w:val="both"/>
            </w:pPr>
          </w:p>
        </w:tc>
      </w:tr>
    </w:tbl>
    <w:p w:rsidR="006B46C7" w:rsidRDefault="006B46C7" w:rsidP="006B46C7">
      <w:pPr>
        <w:ind w:firstLine="720"/>
      </w:pPr>
      <w:r>
        <w:t xml:space="preserve">Законодательное Собрание Приморского края </w:t>
      </w:r>
    </w:p>
    <w:p w:rsidR="006B46C7" w:rsidRDefault="006B46C7" w:rsidP="006B46C7"/>
    <w:p w:rsidR="006B46C7" w:rsidRDefault="006B46C7" w:rsidP="006B46C7">
      <w:r>
        <w:t>ПОСТАНОВЛЯЕТ:</w:t>
      </w:r>
    </w:p>
    <w:p w:rsidR="006B46C7" w:rsidRDefault="006B46C7" w:rsidP="006B46C7"/>
    <w:p w:rsidR="006B46C7" w:rsidRDefault="006B46C7" w:rsidP="006B46C7">
      <w:pPr>
        <w:jc w:val="both"/>
      </w:pPr>
      <w:r>
        <w:tab/>
        <w:t>1.Принять Закон Приморского края "О внесении изменений в Закон Приморского края "О градостроительной деятельности на территории Приморского края".</w:t>
      </w:r>
    </w:p>
    <w:p w:rsidR="006B46C7" w:rsidRDefault="006B46C7" w:rsidP="006B46C7">
      <w:pPr>
        <w:jc w:val="both"/>
      </w:pPr>
    </w:p>
    <w:p w:rsidR="006B46C7" w:rsidRDefault="006B46C7" w:rsidP="006B46C7">
      <w:pPr>
        <w:jc w:val="both"/>
      </w:pPr>
      <w:r>
        <w:tab/>
      </w:r>
      <w:r w:rsidRPr="001E14CF">
        <w:t>2.</w:t>
      </w:r>
      <w:r>
        <w:t xml:space="preserve">Направить указанный Закон Губернатору Приморского края для обнародования. </w:t>
      </w:r>
    </w:p>
    <w:p w:rsidR="006B46C7" w:rsidRDefault="006B46C7" w:rsidP="006B46C7">
      <w:pPr>
        <w:jc w:val="both"/>
      </w:pPr>
    </w:p>
    <w:p w:rsidR="006B46C7" w:rsidRDefault="006B46C7" w:rsidP="006B46C7">
      <w:pPr>
        <w:jc w:val="both"/>
      </w:pPr>
      <w:r>
        <w:tab/>
        <w:t>3.Настоящее постановление вступает в силу со дня его принятия.</w:t>
      </w:r>
    </w:p>
    <w:p w:rsidR="006B46C7" w:rsidRDefault="006B46C7" w:rsidP="006B46C7">
      <w:pPr>
        <w:jc w:val="both"/>
      </w:pPr>
    </w:p>
    <w:p w:rsidR="006B46C7" w:rsidRDefault="006B46C7" w:rsidP="006B46C7">
      <w:pPr>
        <w:jc w:val="both"/>
      </w:pPr>
    </w:p>
    <w:p w:rsidR="006B46C7" w:rsidRDefault="006B46C7" w:rsidP="006B46C7">
      <w:pPr>
        <w:jc w:val="both"/>
      </w:pPr>
    </w:p>
    <w:p w:rsidR="006B46C7" w:rsidRDefault="006B46C7" w:rsidP="006B46C7">
      <w:pPr>
        <w:jc w:val="both"/>
      </w:pPr>
      <w:r>
        <w:t>Председатель</w:t>
      </w:r>
    </w:p>
    <w:p w:rsidR="000B3FB2" w:rsidRDefault="006B46C7" w:rsidP="006B46C7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6C7" w:rsidRDefault="006B46C7">
      <w:r>
        <w:separator/>
      </w:r>
    </w:p>
  </w:endnote>
  <w:endnote w:type="continuationSeparator" w:id="0">
    <w:p w:rsidR="006B46C7" w:rsidRDefault="006B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6C7" w:rsidRDefault="006B46C7">
      <w:r>
        <w:separator/>
      </w:r>
    </w:p>
  </w:footnote>
  <w:footnote w:type="continuationSeparator" w:id="0">
    <w:p w:rsidR="006B46C7" w:rsidRDefault="006B4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6C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B46C7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2018-02-28T04:41:00Z</cp:lastPrinted>
  <dcterms:created xsi:type="dcterms:W3CDTF">2018-02-28T04:38:00Z</dcterms:created>
  <dcterms:modified xsi:type="dcterms:W3CDTF">2018-02-28T04:41:00Z</dcterms:modified>
</cp:coreProperties>
</file>