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133886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39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39BB">
              <w:rPr>
                <w:szCs w:val="28"/>
              </w:rPr>
              <w:t>711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39B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39B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  <w:p w:rsidR="000B3FB2" w:rsidRPr="001E39BB" w:rsidRDefault="000B3FB2" w:rsidP="0094344A">
            <w:pPr>
              <w:ind w:left="-108"/>
              <w:jc w:val="both"/>
            </w:pPr>
          </w:p>
        </w:tc>
      </w:tr>
    </w:tbl>
    <w:p w:rsidR="001E39BB" w:rsidRDefault="001E39BB" w:rsidP="001E39BB">
      <w:pPr>
        <w:ind w:firstLine="709"/>
      </w:pPr>
      <w:r>
        <w:t>Законодательное Собрание Приморского края</w:t>
      </w:r>
    </w:p>
    <w:p w:rsidR="001E39BB" w:rsidRDefault="001E39BB" w:rsidP="001E39BB"/>
    <w:p w:rsidR="001E39BB" w:rsidRDefault="001E39BB" w:rsidP="001E39BB">
      <w:r>
        <w:t>ПОСТАНОВЛЯЕТ:</w:t>
      </w:r>
    </w:p>
    <w:p w:rsidR="001E39BB" w:rsidRDefault="001E39BB" w:rsidP="001E39BB">
      <w:pPr>
        <w:ind w:firstLine="709"/>
        <w:jc w:val="both"/>
      </w:pPr>
    </w:p>
    <w:p w:rsidR="001E39BB" w:rsidRDefault="001E39BB" w:rsidP="001E39BB">
      <w:pPr>
        <w:ind w:firstLine="709"/>
        <w:jc w:val="both"/>
      </w:pPr>
      <w:r>
        <w:t>1.Принять Закон Приморского края "О внесении изменений в Закон Приморского края "Об обороте земель сельскохозяйственного назначения на территории Приморского края".</w:t>
      </w:r>
    </w:p>
    <w:p w:rsidR="001E39BB" w:rsidRDefault="001E39BB" w:rsidP="001E39BB">
      <w:pPr>
        <w:ind w:firstLine="709"/>
        <w:jc w:val="both"/>
      </w:pPr>
    </w:p>
    <w:p w:rsidR="001E39BB" w:rsidRDefault="001E39BB" w:rsidP="001E39BB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E39BB" w:rsidRDefault="001E39BB" w:rsidP="001E39BB">
      <w:pPr>
        <w:ind w:firstLine="709"/>
        <w:jc w:val="both"/>
      </w:pPr>
    </w:p>
    <w:p w:rsidR="001E39BB" w:rsidRDefault="001E39BB" w:rsidP="001E39B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E39BB" w:rsidRDefault="001E39BB" w:rsidP="001E39BB">
      <w:pPr>
        <w:ind w:firstLine="709"/>
        <w:jc w:val="both"/>
      </w:pPr>
    </w:p>
    <w:p w:rsidR="001E39BB" w:rsidRDefault="001E39BB" w:rsidP="001E39BB"/>
    <w:p w:rsidR="001E39BB" w:rsidRDefault="001E39BB" w:rsidP="001E39BB"/>
    <w:p w:rsidR="001E39BB" w:rsidRDefault="001E39BB" w:rsidP="001E39BB">
      <w:r>
        <w:t>Председатель</w:t>
      </w:r>
    </w:p>
    <w:p w:rsidR="000B3FB2" w:rsidRDefault="001E39BB" w:rsidP="001E39BB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9BB" w:rsidRDefault="001E39BB">
      <w:r>
        <w:separator/>
      </w:r>
    </w:p>
  </w:endnote>
  <w:endnote w:type="continuationSeparator" w:id="0">
    <w:p w:rsidR="001E39BB" w:rsidRDefault="001E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9BB" w:rsidRDefault="001E39BB">
      <w:r>
        <w:separator/>
      </w:r>
    </w:p>
  </w:footnote>
  <w:footnote w:type="continuationSeparator" w:id="0">
    <w:p w:rsidR="001E39BB" w:rsidRDefault="001E3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9BB"/>
    <w:rsid w:val="00057575"/>
    <w:rsid w:val="000B3FB2"/>
    <w:rsid w:val="000D628E"/>
    <w:rsid w:val="000E5228"/>
    <w:rsid w:val="00123119"/>
    <w:rsid w:val="00155F7F"/>
    <w:rsid w:val="001E39B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1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2018-02-28T06:00:00Z</cp:lastPrinted>
  <dcterms:created xsi:type="dcterms:W3CDTF">2018-02-28T05:59:00Z</dcterms:created>
  <dcterms:modified xsi:type="dcterms:W3CDTF">2018-02-28T06:00:00Z</dcterms:modified>
</cp:coreProperties>
</file>