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133980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14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141D">
              <w:t>708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C141D" w:rsidP="0094344A">
            <w:pPr>
              <w:ind w:left="-108"/>
              <w:jc w:val="both"/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              </w:t>
            </w:r>
            <w:r w:rsidRPr="00053FBF">
              <w:t>"О внесении изменени</w:t>
            </w:r>
            <w:r>
              <w:t>й</w:t>
            </w:r>
            <w:r w:rsidRPr="00053FBF">
              <w:t xml:space="preserve"> </w:t>
            </w:r>
            <w:r>
              <w:t xml:space="preserve">в </w:t>
            </w:r>
            <w:r>
              <w:br/>
              <w:t xml:space="preserve">статью 4 </w:t>
            </w:r>
            <w:r w:rsidRPr="00053FBF">
              <w:t>Закон</w:t>
            </w:r>
            <w:r>
              <w:t>а</w:t>
            </w:r>
            <w:r w:rsidRPr="00053FBF">
              <w:t xml:space="preserve"> Приморского края "О</w:t>
            </w:r>
            <w:r>
              <w:t xml:space="preserve">б использовании лесов </w:t>
            </w:r>
            <w:r w:rsidRPr="00053FBF">
              <w:t>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C141D" w:rsidRDefault="009C141D" w:rsidP="009C141D">
      <w:pPr>
        <w:pStyle w:val="a6"/>
        <w:ind w:firstLine="709"/>
      </w:pPr>
      <w:r>
        <w:t>Законодательное Собрание Приморского края</w:t>
      </w:r>
    </w:p>
    <w:p w:rsidR="009C141D" w:rsidRDefault="009C141D" w:rsidP="009C141D">
      <w:pPr>
        <w:pStyle w:val="a6"/>
      </w:pPr>
    </w:p>
    <w:p w:rsidR="009C141D" w:rsidRDefault="009C141D" w:rsidP="009C141D">
      <w:pPr>
        <w:pStyle w:val="a6"/>
        <w:ind w:firstLine="0"/>
      </w:pPr>
      <w:r>
        <w:t>ПОСТАНОВЛЯЕТ:</w:t>
      </w:r>
    </w:p>
    <w:p w:rsidR="009C141D" w:rsidRDefault="009C141D" w:rsidP="009C141D">
      <w:pPr>
        <w:pStyle w:val="a6"/>
      </w:pPr>
    </w:p>
    <w:p w:rsidR="009C141D" w:rsidRDefault="009C141D" w:rsidP="009C141D">
      <w:pPr>
        <w:shd w:val="clear" w:color="auto" w:fill="FFFFFF"/>
        <w:ind w:firstLine="709"/>
        <w:jc w:val="both"/>
      </w:pPr>
      <w:r>
        <w:t xml:space="preserve">1.Принять Закон </w:t>
      </w:r>
      <w:r w:rsidRPr="0045315B">
        <w:t xml:space="preserve">Приморского края </w:t>
      </w:r>
      <w:r w:rsidRPr="00053FBF">
        <w:t>"О внесении изменени</w:t>
      </w:r>
      <w:r>
        <w:t>й</w:t>
      </w:r>
      <w:r w:rsidRPr="00053FBF">
        <w:t xml:space="preserve"> </w:t>
      </w:r>
      <w:r>
        <w:t xml:space="preserve">в статью 4 </w:t>
      </w:r>
      <w:r w:rsidRPr="00053FBF">
        <w:t>Закон</w:t>
      </w:r>
      <w:r>
        <w:t>а</w:t>
      </w:r>
      <w:r w:rsidRPr="00053FBF">
        <w:t xml:space="preserve"> Приморского края "О</w:t>
      </w:r>
      <w:r>
        <w:t xml:space="preserve">б использовании лесов </w:t>
      </w:r>
      <w:r w:rsidRPr="00053FBF">
        <w:t>в Приморском крае"</w:t>
      </w:r>
      <w:r>
        <w:t xml:space="preserve">. </w:t>
      </w:r>
    </w:p>
    <w:p w:rsidR="009C141D" w:rsidRDefault="009C141D" w:rsidP="009C141D">
      <w:pPr>
        <w:shd w:val="clear" w:color="auto" w:fill="FFFFFF"/>
        <w:ind w:firstLine="709"/>
        <w:jc w:val="both"/>
      </w:pPr>
    </w:p>
    <w:p w:rsidR="009C141D" w:rsidRDefault="009C141D" w:rsidP="009C141D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9C141D" w:rsidRDefault="009C141D" w:rsidP="009C141D">
      <w:pPr>
        <w:pStyle w:val="a6"/>
        <w:ind w:firstLine="720"/>
      </w:pPr>
    </w:p>
    <w:p w:rsidR="009C141D" w:rsidRDefault="009C141D" w:rsidP="009C141D">
      <w:pPr>
        <w:pStyle w:val="a6"/>
        <w:ind w:firstLine="720"/>
      </w:pPr>
      <w:r>
        <w:t>3.Настоящее постановление вступает в силу со дня его принятия.</w:t>
      </w:r>
    </w:p>
    <w:p w:rsidR="009C141D" w:rsidRDefault="009C141D" w:rsidP="009C141D">
      <w:pPr>
        <w:pStyle w:val="a6"/>
      </w:pPr>
    </w:p>
    <w:p w:rsidR="009C141D" w:rsidRDefault="009C141D" w:rsidP="009C141D">
      <w:pPr>
        <w:pStyle w:val="a6"/>
      </w:pPr>
    </w:p>
    <w:p w:rsidR="009C141D" w:rsidRDefault="009C141D" w:rsidP="009C141D">
      <w:pPr>
        <w:pStyle w:val="a6"/>
      </w:pPr>
    </w:p>
    <w:p w:rsidR="009C141D" w:rsidRDefault="009C141D" w:rsidP="009C141D">
      <w:pPr>
        <w:pStyle w:val="a6"/>
        <w:ind w:firstLine="0"/>
      </w:pPr>
      <w:r>
        <w:t xml:space="preserve">Председатель </w:t>
      </w:r>
    </w:p>
    <w:p w:rsidR="000B3FB2" w:rsidRDefault="009C141D" w:rsidP="009C141D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41D" w:rsidRDefault="009C141D">
      <w:r>
        <w:separator/>
      </w:r>
    </w:p>
  </w:endnote>
  <w:endnote w:type="continuationSeparator" w:id="0">
    <w:p w:rsidR="009C141D" w:rsidRDefault="009C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41D" w:rsidRDefault="009C141D">
      <w:r>
        <w:separator/>
      </w:r>
    </w:p>
  </w:footnote>
  <w:footnote w:type="continuationSeparator" w:id="0">
    <w:p w:rsidR="009C141D" w:rsidRDefault="009C14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41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141D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C141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C141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C141D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C141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2018-02-28T06:15:00Z</cp:lastPrinted>
  <dcterms:created xsi:type="dcterms:W3CDTF">2018-02-28T06:15:00Z</dcterms:created>
  <dcterms:modified xsi:type="dcterms:W3CDTF">2018-02-28T06:16:00Z</dcterms:modified>
</cp:coreProperties>
</file>