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06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3A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3A07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3A07" w:rsidRPr="00AF3A07">
              <w:rPr>
                <w:szCs w:val="28"/>
              </w:rPr>
              <w:t>705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3A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3A07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Законе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33C1C"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Дальнереченского муниципального района и </w:t>
            </w:r>
            <w:proofErr w:type="spellStart"/>
            <w:r>
              <w:rPr>
                <w:szCs w:val="28"/>
              </w:rPr>
              <w:t>Дальнереченским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AF3A07" w:rsidRDefault="000B3FB2" w:rsidP="0094344A">
            <w:pPr>
              <w:ind w:left="-108"/>
              <w:jc w:val="both"/>
            </w:pPr>
          </w:p>
        </w:tc>
      </w:tr>
    </w:tbl>
    <w:p w:rsidR="00AF3A07" w:rsidRDefault="00AF3A07" w:rsidP="00AF3A07">
      <w:pPr>
        <w:ind w:firstLine="720"/>
      </w:pPr>
      <w:r>
        <w:t xml:space="preserve">Законодательное Собрание Приморского края </w:t>
      </w:r>
    </w:p>
    <w:p w:rsidR="00AF3A07" w:rsidRDefault="00AF3A07" w:rsidP="00AF3A07"/>
    <w:p w:rsidR="00AF3A07" w:rsidRDefault="00AF3A07" w:rsidP="00AF3A07">
      <w:r>
        <w:t>ПОСТАНОВЛЯЕТ:</w:t>
      </w:r>
    </w:p>
    <w:p w:rsidR="00AF3A07" w:rsidRDefault="00AF3A07" w:rsidP="00AF3A07"/>
    <w:p w:rsidR="00AF3A07" w:rsidRDefault="00AF3A07" w:rsidP="00AF3A07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Дальнереченского муниципального района и </w:t>
      </w:r>
      <w:proofErr w:type="spellStart"/>
      <w:r>
        <w:rPr>
          <w:szCs w:val="28"/>
        </w:rPr>
        <w:t>Дальнереченским</w:t>
      </w:r>
      <w:proofErr w:type="spellEnd"/>
      <w:r>
        <w:rPr>
          <w:szCs w:val="28"/>
        </w:rPr>
        <w:t xml:space="preserve"> муниципальным районом"</w:t>
      </w:r>
      <w:r>
        <w:t>.</w:t>
      </w:r>
    </w:p>
    <w:p w:rsidR="00AF3A07" w:rsidRDefault="00AF3A07" w:rsidP="00AF3A07">
      <w:pPr>
        <w:ind w:firstLine="709"/>
        <w:jc w:val="both"/>
      </w:pPr>
    </w:p>
    <w:p w:rsidR="00AF3A07" w:rsidRDefault="00AF3A07" w:rsidP="00AF3A07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F3A07" w:rsidRDefault="00AF3A07" w:rsidP="00AF3A07">
      <w:pPr>
        <w:ind w:firstLine="709"/>
        <w:jc w:val="both"/>
      </w:pPr>
    </w:p>
    <w:p w:rsidR="00AF3A07" w:rsidRDefault="00AF3A07" w:rsidP="00AF3A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F3A07" w:rsidRDefault="00AF3A07" w:rsidP="00AF3A07">
      <w:pPr>
        <w:jc w:val="both"/>
      </w:pPr>
      <w:bookmarkStart w:id="0" w:name="_GoBack"/>
      <w:bookmarkEnd w:id="0"/>
    </w:p>
    <w:p w:rsidR="00AF3A07" w:rsidRDefault="00AF3A07" w:rsidP="00AF3A07">
      <w:pPr>
        <w:jc w:val="both"/>
      </w:pPr>
    </w:p>
    <w:p w:rsidR="00AF3A07" w:rsidRDefault="00AF3A07" w:rsidP="00AF3A07">
      <w:pPr>
        <w:jc w:val="both"/>
      </w:pPr>
    </w:p>
    <w:p w:rsidR="00AF3A07" w:rsidRDefault="00AF3A07" w:rsidP="00AF3A07">
      <w:pPr>
        <w:jc w:val="both"/>
      </w:pPr>
      <w:r>
        <w:t xml:space="preserve">Председатель </w:t>
      </w:r>
    </w:p>
    <w:p w:rsidR="00AF3A07" w:rsidRDefault="00AF3A07" w:rsidP="00AF3A0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AF3A07" w:rsidRDefault="00AF3A07" w:rsidP="00AF3A07">
      <w:pPr>
        <w:tabs>
          <w:tab w:val="right" w:pos="9356"/>
        </w:tabs>
        <w:jc w:val="both"/>
      </w:pPr>
    </w:p>
    <w:p w:rsidR="00AF3A07" w:rsidRDefault="00AF3A07" w:rsidP="00AF3A07"/>
    <w:p w:rsidR="00AF3A07" w:rsidRDefault="00AF3A07" w:rsidP="00AF3A07"/>
    <w:p w:rsidR="00AF3A07" w:rsidRDefault="00AF3A07" w:rsidP="00AF3A07"/>
    <w:p w:rsidR="00AF3A07" w:rsidRDefault="00AF3A07" w:rsidP="00AF3A0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5A5" w:rsidRDefault="00CA15A5">
      <w:r>
        <w:separator/>
      </w:r>
    </w:p>
  </w:endnote>
  <w:endnote w:type="continuationSeparator" w:id="0">
    <w:p w:rsidR="00CA15A5" w:rsidRDefault="00CA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5A5" w:rsidRDefault="00CA15A5">
      <w:r>
        <w:separator/>
      </w:r>
    </w:p>
  </w:footnote>
  <w:footnote w:type="continuationSeparator" w:id="0">
    <w:p w:rsidR="00CA15A5" w:rsidRDefault="00CA1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3A0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3A07"/>
    <w:rsid w:val="00BA58C7"/>
    <w:rsid w:val="00C20E8F"/>
    <w:rsid w:val="00CA15A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2018-02-28T06:28:00Z</cp:lastPrinted>
  <dcterms:created xsi:type="dcterms:W3CDTF">2018-02-28T06:27:00Z</dcterms:created>
  <dcterms:modified xsi:type="dcterms:W3CDTF">2018-02-28T06:28:00Z</dcterms:modified>
</cp:coreProperties>
</file>